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67B" w:rsidRDefault="00461D44"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3781425</wp:posOffset>
                </wp:positionH>
                <wp:positionV relativeFrom="paragraph">
                  <wp:posOffset>-744855</wp:posOffset>
                </wp:positionV>
                <wp:extent cx="2752725" cy="5905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90550"/>
                        </a:xfrm>
                        <a:prstGeom prst="rect">
                          <a:avLst/>
                        </a:prstGeom>
                        <a:solidFill>
                          <a:srgbClr val="FFFFFF"/>
                        </a:solidFill>
                        <a:ln w="9525">
                          <a:solidFill>
                            <a:srgbClr val="000000"/>
                          </a:solidFill>
                          <a:miter lim="800000"/>
                          <a:headEnd/>
                          <a:tailEnd/>
                        </a:ln>
                      </wps:spPr>
                      <wps:txbx>
                        <w:txbxContent>
                          <w:p w:rsidR="00F106B9" w:rsidRPr="00F106B9" w:rsidRDefault="00C9567B" w:rsidP="00EB5364">
                            <w:pPr>
                              <w:jc w:val="center"/>
                              <w:rPr>
                                <w:b/>
                                <w:szCs w:val="24"/>
                              </w:rPr>
                            </w:pPr>
                            <w:r w:rsidRPr="00F106B9">
                              <w:rPr>
                                <w:b/>
                                <w:szCs w:val="24"/>
                              </w:rPr>
                              <w:t xml:space="preserve">Ph.D. PROGRAM OF STUDY </w:t>
                            </w:r>
                            <w:r w:rsidR="00F106B9">
                              <w:rPr>
                                <w:b/>
                                <w:szCs w:val="24"/>
                              </w:rPr>
                              <w:t>F</w:t>
                            </w:r>
                            <w:r w:rsidRPr="00F106B9">
                              <w:rPr>
                                <w:b/>
                                <w:szCs w:val="24"/>
                              </w:rPr>
                              <w:t>ORM</w:t>
                            </w:r>
                          </w:p>
                          <w:p w:rsidR="00C9567B" w:rsidRDefault="00F106B9" w:rsidP="00EB5364">
                            <w:pPr>
                              <w:jc w:val="center"/>
                              <w:rPr>
                                <w:b/>
                                <w:sz w:val="28"/>
                                <w:szCs w:val="28"/>
                              </w:rPr>
                            </w:pPr>
                            <w:r w:rsidRPr="00F106B9">
                              <w:rPr>
                                <w:b/>
                                <w:szCs w:val="24"/>
                              </w:rPr>
                              <w:t xml:space="preserve">Mat Date </w:t>
                            </w:r>
                            <w:r w:rsidR="006B3808">
                              <w:rPr>
                                <w:b/>
                                <w:szCs w:val="24"/>
                              </w:rPr>
                              <w:t xml:space="preserve">Summer 2020 </w:t>
                            </w:r>
                            <w:r w:rsidRPr="00F106B9">
                              <w:rPr>
                                <w:b/>
                                <w:szCs w:val="24"/>
                              </w:rPr>
                              <w:t>and later</w:t>
                            </w:r>
                          </w:p>
                          <w:p w:rsidR="00461D44" w:rsidRPr="00CC2896" w:rsidRDefault="00AE50A9" w:rsidP="00EB5364">
                            <w:pPr>
                              <w:jc w:val="center"/>
                              <w:rPr>
                                <w:sz w:val="18"/>
                                <w:szCs w:val="18"/>
                              </w:rPr>
                            </w:pPr>
                            <w:bookmarkStart w:id="0" w:name="_GoBack"/>
                            <w:r w:rsidRPr="00CC2896">
                              <w:rPr>
                                <w:sz w:val="18"/>
                                <w:szCs w:val="18"/>
                              </w:rPr>
                              <w:t xml:space="preserve">Revised </w:t>
                            </w:r>
                            <w:r w:rsidR="006B3808" w:rsidRPr="00CC2896">
                              <w:rPr>
                                <w:sz w:val="18"/>
                                <w:szCs w:val="18"/>
                              </w:rPr>
                              <w:t>10/13/21</w:t>
                            </w:r>
                          </w:p>
                          <w:bookmarkEnd w:id="0"/>
                          <w:p w:rsidR="004540E1" w:rsidRDefault="004540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B0AB" id="_x0000_t202" coordsize="21600,21600" o:spt="202" path="m,l,21600r21600,l21600,xe">
                <v:stroke joinstyle="miter"/>
                <v:path gradientshapeok="t" o:connecttype="rect"/>
              </v:shapetype>
              <v:shape id="Text Box 3" o:spid="_x0000_s1026" type="#_x0000_t202" style="position:absolute;margin-left:297.75pt;margin-top:-58.65pt;width:216.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">
                <v:textbox>
                  <w:txbxContent>
                    <w:p w:rsidR="00F106B9" w:rsidRPr="00F106B9" w:rsidRDefault="00C9567B" w:rsidP="00EB5364">
                      <w:pPr>
                        <w:jc w:val="center"/>
                        <w:rPr>
                          <w:b/>
                          <w:szCs w:val="24"/>
                        </w:rPr>
                      </w:pPr>
                      <w:r w:rsidRPr="00F106B9">
                        <w:rPr>
                          <w:b/>
                          <w:szCs w:val="24"/>
                        </w:rPr>
                        <w:t xml:space="preserve">Ph.D. PROGRAM OF STUDY </w:t>
                      </w:r>
                      <w:r w:rsidR="00F106B9">
                        <w:rPr>
                          <w:b/>
                          <w:szCs w:val="24"/>
                        </w:rPr>
                        <w:t>F</w:t>
                      </w:r>
                      <w:r w:rsidRPr="00F106B9">
                        <w:rPr>
                          <w:b/>
                          <w:szCs w:val="24"/>
                        </w:rPr>
                        <w:t>ORM</w:t>
                      </w:r>
                    </w:p>
                    <w:p w:rsidR="00C9567B" w:rsidRDefault="00F106B9" w:rsidP="00EB5364">
                      <w:pPr>
                        <w:jc w:val="center"/>
                        <w:rPr>
                          <w:b/>
                          <w:sz w:val="28"/>
                          <w:szCs w:val="28"/>
                        </w:rPr>
                      </w:pPr>
                      <w:r w:rsidRPr="00F106B9">
                        <w:rPr>
                          <w:b/>
                          <w:szCs w:val="24"/>
                        </w:rPr>
                        <w:t xml:space="preserve">Mat Date </w:t>
                      </w:r>
                      <w:r w:rsidR="006B3808">
                        <w:rPr>
                          <w:b/>
                          <w:szCs w:val="24"/>
                        </w:rPr>
                        <w:t xml:space="preserve">Summer 2020 </w:t>
                      </w:r>
                      <w:r w:rsidRPr="00F106B9">
                        <w:rPr>
                          <w:b/>
                          <w:szCs w:val="24"/>
                        </w:rPr>
                        <w:t>and later</w:t>
                      </w:r>
                    </w:p>
                    <w:p w:rsidR="00461D44" w:rsidRPr="00CC2896" w:rsidRDefault="00AE50A9" w:rsidP="00EB5364">
                      <w:pPr>
                        <w:jc w:val="center"/>
                        <w:rPr>
                          <w:sz w:val="18"/>
                          <w:szCs w:val="18"/>
                        </w:rPr>
                      </w:pPr>
                      <w:bookmarkStart w:id="1" w:name="_GoBack"/>
                      <w:r w:rsidRPr="00CC2896">
                        <w:rPr>
                          <w:sz w:val="18"/>
                          <w:szCs w:val="18"/>
                        </w:rPr>
                        <w:t xml:space="preserve">Revised </w:t>
                      </w:r>
                      <w:r w:rsidR="006B3808" w:rsidRPr="00CC2896">
                        <w:rPr>
                          <w:sz w:val="18"/>
                          <w:szCs w:val="18"/>
                        </w:rPr>
                        <w:t>10/13/21</w:t>
                      </w:r>
                    </w:p>
                    <w:bookmarkEnd w:id="1"/>
                    <w:p w:rsidR="004540E1" w:rsidRDefault="004540E1"/>
                  </w:txbxContent>
                </v:textbox>
              </v:shape>
            </w:pict>
          </mc:Fallback>
        </mc:AlternateContent>
      </w:r>
      <w:r w:rsidR="00C9567B">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sidR="00C9567B">
        <w:rPr>
          <w:rFonts w:ascii="Times New Roman" w:hAnsi="Times New Roman"/>
        </w:rPr>
        <w:t xml:space="preserve">octoral </w:t>
      </w:r>
      <w:r w:rsidR="00BE7346">
        <w:rPr>
          <w:rFonts w:ascii="Times New Roman" w:hAnsi="Times New Roman"/>
        </w:rPr>
        <w:t>P</w:t>
      </w:r>
      <w:r w:rsidR="00C9567B">
        <w:rPr>
          <w:rFonts w:ascii="Times New Roman" w:hAnsi="Times New Roman"/>
        </w:rPr>
        <w:t xml:space="preserve">rogram </w:t>
      </w:r>
      <w:r w:rsidR="00BE7346">
        <w:rPr>
          <w:rFonts w:ascii="Times New Roman" w:hAnsi="Times New Roman"/>
        </w:rPr>
        <w:t>G</w:t>
      </w:r>
      <w:r w:rsidR="00C9567B">
        <w:rPr>
          <w:rFonts w:ascii="Times New Roman" w:hAnsi="Times New Roman"/>
        </w:rPr>
        <w:t>uidelines.</w:t>
      </w: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78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43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D051CC"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rPr>
                <w:rFonts w:ascii="Times New Roman" w:hAnsi="Times New Roman"/>
                <w:sz w:val="20"/>
              </w:rPr>
            </w:pPr>
            <w:r>
              <w:rPr>
                <w:rFonts w:ascii="Times New Roman" w:hAnsi="Times New Roman"/>
                <w:sz w:val="20"/>
              </w:rPr>
              <w:t>PhD Job Talk</w:t>
            </w:r>
          </w:p>
        </w:tc>
        <w:tc>
          <w:tcPr>
            <w:tcW w:w="178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4A76BE" w:rsidRDefault="004A76B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w:t>
      </w:r>
      <w:r w:rsidR="009416B9">
        <w:rPr>
          <w:rFonts w:ascii="Cambria" w:hAnsi="Cambria" w:cs="Arial"/>
          <w:b/>
          <w:color w:val="632423" w:themeColor="accent2" w:themeShade="80"/>
          <w:sz w:val="32"/>
          <w:szCs w:val="32"/>
        </w:rPr>
        <w:t>2</w:t>
      </w:r>
      <w:r w:rsidR="00AE50A9">
        <w:rPr>
          <w:rFonts w:ascii="Cambria" w:hAnsi="Cambria" w:cs="Arial"/>
          <w:b/>
          <w:color w:val="632423" w:themeColor="accent2" w:themeShade="80"/>
          <w:sz w:val="32"/>
          <w:szCs w:val="32"/>
        </w:rPr>
        <w:t>4</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3017"/>
        <w:gridCol w:w="827"/>
        <w:gridCol w:w="1225"/>
        <w:gridCol w:w="2115"/>
        <w:gridCol w:w="996"/>
      </w:tblGrid>
      <w:tr w:rsidR="00C9567B" w:rsidRPr="00E92E92" w:rsidTr="00AE50A9">
        <w:trPr>
          <w:jc w:val="center"/>
        </w:trPr>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1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2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1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9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017" w:type="dxa"/>
            <w:tcBorders>
              <w:top w:val="single" w:sz="4" w:space="0" w:color="auto"/>
              <w:left w:val="single" w:sz="4" w:space="0" w:color="auto"/>
              <w:bottom w:val="single" w:sz="4" w:space="0" w:color="auto"/>
              <w:right w:val="single" w:sz="4" w:space="0" w:color="auto"/>
            </w:tcBorders>
          </w:tcPr>
          <w:p w:rsidR="00C9567B" w:rsidRPr="00B50EFE" w:rsidRDefault="001E6746" w:rsidP="0068143C">
            <w:pPr>
              <w:spacing w:before="120" w:after="120"/>
              <w:rPr>
                <w:rFonts w:ascii="Times New Roman" w:hAnsi="Times New Roman"/>
                <w:sz w:val="20"/>
              </w:rPr>
            </w:pPr>
            <w:r>
              <w:rPr>
                <w:rFonts w:ascii="Times New Roman" w:hAnsi="Times New Roman"/>
                <w:sz w:val="20"/>
              </w:rPr>
              <w:t>S</w:t>
            </w:r>
            <w:r w:rsidRPr="001E6746">
              <w:rPr>
                <w:rFonts w:ascii="Times New Roman" w:hAnsi="Times New Roman"/>
                <w:sz w:val="20"/>
              </w:rPr>
              <w:t>eminar in Theory and Foundations of Information Sciences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Pr>
                <w:rFonts w:ascii="Times New Roman" w:hAnsi="Times New Roman"/>
                <w:sz w:val="20"/>
              </w:rPr>
              <w:t>LIS 6027</w:t>
            </w:r>
          </w:p>
        </w:tc>
        <w:tc>
          <w:tcPr>
            <w:tcW w:w="301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Pr>
                <w:rFonts w:ascii="Times New Roman" w:hAnsi="Times New Roman"/>
                <w:sz w:val="20"/>
              </w:rPr>
              <w:t>Statistics &amp; Data Analysis for Information Studies</w:t>
            </w:r>
          </w:p>
        </w:tc>
        <w:tc>
          <w:tcPr>
            <w:tcW w:w="82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C9567B"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C9567B" w:rsidRPr="00B50EFE" w:rsidRDefault="00AE50A9" w:rsidP="0068143C">
            <w:pPr>
              <w:spacing w:before="120" w:after="120"/>
              <w:rPr>
                <w:rFonts w:ascii="Times New Roman" w:hAnsi="Times New Roman"/>
                <w:sz w:val="20"/>
              </w:rPr>
            </w:pPr>
            <w:r>
              <w:rPr>
                <w:rFonts w:ascii="Times New Roman" w:hAnsi="Times New Roman"/>
                <w:sz w:val="20"/>
              </w:rPr>
              <w:t>LIS 6040</w:t>
            </w:r>
          </w:p>
        </w:tc>
        <w:tc>
          <w:tcPr>
            <w:tcW w:w="3017" w:type="dxa"/>
            <w:tcBorders>
              <w:top w:val="single" w:sz="4" w:space="0" w:color="auto"/>
              <w:left w:val="single" w:sz="4" w:space="0" w:color="auto"/>
              <w:bottom w:val="single" w:sz="4" w:space="0" w:color="auto"/>
              <w:right w:val="single" w:sz="4" w:space="0" w:color="auto"/>
            </w:tcBorders>
          </w:tcPr>
          <w:p w:rsidR="00C9567B" w:rsidRPr="00B50EFE" w:rsidRDefault="00AE50A9" w:rsidP="0068143C">
            <w:pPr>
              <w:spacing w:before="120" w:after="120"/>
              <w:rPr>
                <w:rFonts w:ascii="Times New Roman" w:hAnsi="Times New Roman"/>
                <w:sz w:val="20"/>
              </w:rPr>
            </w:pPr>
            <w:r>
              <w:rPr>
                <w:rFonts w:ascii="Times New Roman" w:hAnsi="Times New Roman"/>
                <w:sz w:val="20"/>
              </w:rPr>
              <w:t>Teaching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B45830" w:rsidP="0068143C">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sidRPr="00B50EFE">
              <w:rPr>
                <w:rFonts w:ascii="Times New Roman" w:hAnsi="Times New Roman"/>
                <w:sz w:val="20"/>
              </w:rPr>
              <w:t>LIS 6279</w:t>
            </w:r>
          </w:p>
        </w:tc>
        <w:tc>
          <w:tcPr>
            <w:tcW w:w="301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Pr>
                <w:rFonts w:ascii="Times New Roman" w:hAnsi="Times New Roman"/>
                <w:sz w:val="20"/>
              </w:rPr>
              <w:t>(Second Methods Course)</w:t>
            </w: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2947"/>
        <w:gridCol w:w="895"/>
        <w:gridCol w:w="1225"/>
        <w:gridCol w:w="2119"/>
        <w:gridCol w:w="995"/>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7F233B" w:rsidP="0068143C">
            <w:pPr>
              <w:spacing w:before="120" w:after="120"/>
              <w:rPr>
                <w:rFonts w:ascii="Times New Roman" w:hAnsi="Times New Roman"/>
                <w:sz w:val="20"/>
              </w:rPr>
            </w:pPr>
            <w:r>
              <w:rPr>
                <w:rFonts w:ascii="Times New Roman" w:hAnsi="Times New Roman"/>
                <w:sz w:val="20"/>
              </w:rPr>
              <w:t>Research Collaboration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r w:rsidRPr="0081720F">
        <w:rPr>
          <w:rFonts w:ascii="Times New Roman" w:hAnsi="Times New Roman"/>
          <w:b/>
          <w:i/>
          <w:szCs w:val="24"/>
        </w:rPr>
        <w:t>Proseminar</w:t>
      </w:r>
    </w:p>
    <w:p w:rsidR="006B3808" w:rsidRPr="006B3808" w:rsidRDefault="00C9567B" w:rsidP="00C9567B">
      <w:pPr>
        <w:rPr>
          <w:rFonts w:ascii="Times New Roman" w:hAnsi="Times New Roman"/>
          <w:i/>
          <w:sz w:val="20"/>
        </w:rPr>
      </w:pPr>
      <w:r w:rsidRPr="00B81291">
        <w:rPr>
          <w:rFonts w:ascii="Times New Roman" w:hAnsi="Times New Roman"/>
          <w:i/>
          <w:sz w:val="20"/>
        </w:rPr>
        <w:t xml:space="preserve">NOTE:  </w:t>
      </w:r>
      <w:r w:rsidR="006B3808" w:rsidRPr="006B3808">
        <w:rPr>
          <w:rFonts w:ascii="Times New Roman" w:hAnsi="Times New Roman"/>
          <w:i/>
          <w:sz w:val="20"/>
        </w:rPr>
        <w:t>All doctoral students are required to register for LIS 6936 Proseminar in IS Research and Teaching for the first two years of doctoral study (4 semesters)</w:t>
      </w:r>
      <w:r w:rsidR="006B3808">
        <w:rPr>
          <w:rFonts w:ascii="Times New Roman" w:hAnsi="Times New Roman"/>
          <w:i/>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7F233B">
            <w:pPr>
              <w:spacing w:before="120" w:after="120"/>
              <w:rPr>
                <w:rFonts w:ascii="Times New Roman" w:hAnsi="Times New Roman"/>
                <w:sz w:val="20"/>
              </w:rPr>
            </w:pPr>
            <w:r>
              <w:rPr>
                <w:rFonts w:ascii="Times New Roman" w:hAnsi="Times New Roman"/>
                <w:sz w:val="20"/>
              </w:rPr>
              <w:t>Proseminar in 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Additional Credit Hours Beyond the Required Course</w:t>
      </w:r>
      <w:r w:rsidR="00AE50A9">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lastRenderedPageBreak/>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0"/>
        <w:gridCol w:w="881"/>
        <w:gridCol w:w="1194"/>
        <w:gridCol w:w="1929"/>
        <w:gridCol w:w="959"/>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7D39F6">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007D39F6">
              <w:rPr>
                <w:rFonts w:ascii="Cambria" w:hAnsi="Cambria" w:cs="Arial"/>
                <w:b/>
                <w:color w:val="632423" w:themeColor="accent2" w:themeShade="80"/>
                <w:sz w:val="28"/>
                <w:szCs w:val="28"/>
              </w:rPr>
              <w:br/>
            </w:r>
            <w:r w:rsidRPr="00656B46">
              <w:rPr>
                <w:rFonts w:ascii="Cambria" w:hAnsi="Cambria" w:cs="Arial"/>
                <w:i/>
                <w:color w:val="632423" w:themeColor="accent2" w:themeShade="80"/>
                <w:sz w:val="22"/>
                <w:szCs w:val="22"/>
              </w:rPr>
              <w:t>(24 hours)</w:t>
            </w:r>
            <w:r w:rsidRPr="00656B46">
              <w:rPr>
                <w:rFonts w:ascii="Cambria" w:hAnsi="Cambria" w:cs="Arial"/>
                <w:color w:val="632423" w:themeColor="accent2" w:themeShade="80"/>
                <w:sz w:val="28"/>
                <w:szCs w:val="28"/>
              </w:rPr>
              <w:br/>
            </w:r>
            <w:r w:rsidR="007D39F6">
              <w:rPr>
                <w:rFonts w:ascii="Times New Roman" w:hAnsi="Times New Roman"/>
                <w:b/>
                <w:sz w:val="22"/>
                <w:szCs w:val="22"/>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3B108F"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2E1" w:rsidRDefault="000342E1">
      <w:r>
        <w:separator/>
      </w:r>
    </w:p>
  </w:endnote>
  <w:endnote w:type="continuationSeparator" w:id="0">
    <w:p w:rsidR="000342E1" w:rsidRDefault="0003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1E6746">
      <w:rPr>
        <w:sz w:val="16"/>
        <w:szCs w:val="16"/>
      </w:rPr>
      <w:t xml:space="preserve">of Study Form – </w:t>
    </w:r>
    <w:r w:rsidR="007D39F6">
      <w:rPr>
        <w:sz w:val="16"/>
        <w:szCs w:val="16"/>
      </w:rPr>
      <w:t xml:space="preserve">revised </w:t>
    </w:r>
    <w:r w:rsidR="006B3808">
      <w:rPr>
        <w:sz w:val="16"/>
        <w:szCs w:val="16"/>
      </w:rPr>
      <w:t>10/13/21;</w:t>
    </w:r>
    <w:r w:rsidR="007D39F6">
      <w:rPr>
        <w:sz w:val="16"/>
        <w:szCs w:val="16"/>
      </w:rPr>
      <w:t>10/25/1</w:t>
    </w:r>
    <w:r w:rsidR="001E6746">
      <w:rPr>
        <w:sz w:val="16"/>
        <w:szCs w:val="16"/>
      </w:rPr>
      <w:t>6</w:t>
    </w:r>
    <w:r w:rsidR="00CD2F81">
      <w:rPr>
        <w:sz w:val="16"/>
        <w:szCs w:val="16"/>
      </w:rPr>
      <w:t>; 3/9/17</w:t>
    </w:r>
    <w:r w:rsidR="004A76BE">
      <w:rPr>
        <w:sz w:val="16"/>
        <w:szCs w:val="16"/>
      </w:rPr>
      <w:t>;1/30/18</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F106B9">
      <w:rPr>
        <w:noProof/>
        <w:sz w:val="20"/>
      </w:rPr>
      <w:t>3</w:t>
    </w:r>
    <w:r w:rsidR="00A85666" w:rsidRPr="00806DE5">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291" w:rsidRPr="006D4A5B" w:rsidRDefault="006D4A5B" w:rsidP="006D4A5B">
    <w:pPr>
      <w:pStyle w:val="Footer"/>
    </w:pPr>
    <w:r w:rsidRPr="00B81291">
      <w:rPr>
        <w:sz w:val="16"/>
        <w:szCs w:val="16"/>
      </w:rPr>
      <w:t xml:space="preserve">PhD Program </w:t>
    </w:r>
    <w:r>
      <w:rPr>
        <w:sz w:val="16"/>
        <w:szCs w:val="16"/>
      </w:rPr>
      <w:t>of Stud</w:t>
    </w:r>
    <w:r w:rsidR="00CD2F81">
      <w:rPr>
        <w:sz w:val="16"/>
        <w:szCs w:val="16"/>
      </w:rPr>
      <w:t xml:space="preserve">y Form – revised </w:t>
    </w:r>
    <w:r w:rsidR="006B3808">
      <w:rPr>
        <w:sz w:val="16"/>
        <w:szCs w:val="16"/>
      </w:rPr>
      <w:t>10/13/21;</w:t>
    </w:r>
    <w:r w:rsidR="00CD2F81">
      <w:rPr>
        <w:sz w:val="16"/>
        <w:szCs w:val="16"/>
      </w:rPr>
      <w:t>10/25/16; 3/9/17</w:t>
    </w:r>
    <w:r w:rsidR="004A76BE">
      <w:rPr>
        <w:sz w:val="16"/>
        <w:szCs w:val="16"/>
      </w:rPr>
      <w:t>; 1/30/18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2E1" w:rsidRDefault="000342E1">
      <w:r>
        <w:separator/>
      </w:r>
    </w:p>
  </w:footnote>
  <w:footnote w:type="continuationSeparator" w:id="0">
    <w:p w:rsidR="000342E1" w:rsidRDefault="00034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8A170F">
    <w:pPr>
      <w:pStyle w:val="Header"/>
    </w:pPr>
    <w:r>
      <w:t>FLORIDA STATE UNIVERSITY</w:t>
    </w:r>
  </w:p>
  <w:p w:rsidR="00F716F3" w:rsidRPr="00F716F3" w:rsidRDefault="00F716F3" w:rsidP="008A170F">
    <w:pPr>
      <w:pStyle w:val="Header"/>
      <w:rPr>
        <w:sz w:val="18"/>
        <w:szCs w:val="18"/>
      </w:rPr>
    </w:pPr>
    <w:r w:rsidRPr="00F716F3">
      <w:rPr>
        <w:sz w:val="18"/>
        <w:szCs w:val="18"/>
      </w:rPr>
      <w:t>COLLEGE OF COMMUNICATION AND INFORMATION</w:t>
    </w:r>
  </w:p>
  <w:p w:rsidR="00F716F3" w:rsidRDefault="00F716F3" w:rsidP="008A170F">
    <w:pPr>
      <w:pStyle w:val="Header"/>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42B"/>
    <w:rsid w:val="000144A1"/>
    <w:rsid w:val="00015ED3"/>
    <w:rsid w:val="00017CC5"/>
    <w:rsid w:val="000220FA"/>
    <w:rsid w:val="000342E1"/>
    <w:rsid w:val="0004462E"/>
    <w:rsid w:val="00054912"/>
    <w:rsid w:val="00061905"/>
    <w:rsid w:val="00070456"/>
    <w:rsid w:val="00105864"/>
    <w:rsid w:val="00123DA0"/>
    <w:rsid w:val="001342B1"/>
    <w:rsid w:val="0013548F"/>
    <w:rsid w:val="001602B1"/>
    <w:rsid w:val="001B45D2"/>
    <w:rsid w:val="001E6746"/>
    <w:rsid w:val="001E7ACF"/>
    <w:rsid w:val="002010F8"/>
    <w:rsid w:val="002673A3"/>
    <w:rsid w:val="002A60BA"/>
    <w:rsid w:val="002F7940"/>
    <w:rsid w:val="00310B5C"/>
    <w:rsid w:val="00317B3D"/>
    <w:rsid w:val="003B108F"/>
    <w:rsid w:val="003D00A3"/>
    <w:rsid w:val="003D2014"/>
    <w:rsid w:val="004026E8"/>
    <w:rsid w:val="00443F4E"/>
    <w:rsid w:val="004540E1"/>
    <w:rsid w:val="00461D44"/>
    <w:rsid w:val="00462F25"/>
    <w:rsid w:val="00467B5B"/>
    <w:rsid w:val="00492350"/>
    <w:rsid w:val="004A76BE"/>
    <w:rsid w:val="004B144A"/>
    <w:rsid w:val="00546D2D"/>
    <w:rsid w:val="0058142B"/>
    <w:rsid w:val="00586C18"/>
    <w:rsid w:val="005935F5"/>
    <w:rsid w:val="00596862"/>
    <w:rsid w:val="005B48A1"/>
    <w:rsid w:val="005C0B3A"/>
    <w:rsid w:val="005E030B"/>
    <w:rsid w:val="005E077E"/>
    <w:rsid w:val="00600575"/>
    <w:rsid w:val="00603501"/>
    <w:rsid w:val="006273FF"/>
    <w:rsid w:val="00656B46"/>
    <w:rsid w:val="006909BE"/>
    <w:rsid w:val="006B3808"/>
    <w:rsid w:val="006D4A5B"/>
    <w:rsid w:val="006F3AE7"/>
    <w:rsid w:val="0072494C"/>
    <w:rsid w:val="00735A5F"/>
    <w:rsid w:val="007510D3"/>
    <w:rsid w:val="00755904"/>
    <w:rsid w:val="007656AB"/>
    <w:rsid w:val="007855A2"/>
    <w:rsid w:val="0079719D"/>
    <w:rsid w:val="0079788A"/>
    <w:rsid w:val="007A45AE"/>
    <w:rsid w:val="007B0616"/>
    <w:rsid w:val="007D39F6"/>
    <w:rsid w:val="007F233B"/>
    <w:rsid w:val="00806DE5"/>
    <w:rsid w:val="00850A1E"/>
    <w:rsid w:val="008A170F"/>
    <w:rsid w:val="008D542F"/>
    <w:rsid w:val="009152B5"/>
    <w:rsid w:val="009162DC"/>
    <w:rsid w:val="009416B9"/>
    <w:rsid w:val="009525E2"/>
    <w:rsid w:val="0095496B"/>
    <w:rsid w:val="009814CF"/>
    <w:rsid w:val="009A6C79"/>
    <w:rsid w:val="009F625B"/>
    <w:rsid w:val="00A16CF4"/>
    <w:rsid w:val="00A33295"/>
    <w:rsid w:val="00A44E46"/>
    <w:rsid w:val="00A5233C"/>
    <w:rsid w:val="00A85666"/>
    <w:rsid w:val="00A97EF3"/>
    <w:rsid w:val="00AE50A9"/>
    <w:rsid w:val="00B45830"/>
    <w:rsid w:val="00B5166C"/>
    <w:rsid w:val="00B81291"/>
    <w:rsid w:val="00B86742"/>
    <w:rsid w:val="00BC391D"/>
    <w:rsid w:val="00BD4F10"/>
    <w:rsid w:val="00BE7346"/>
    <w:rsid w:val="00C06231"/>
    <w:rsid w:val="00C077AF"/>
    <w:rsid w:val="00C14A04"/>
    <w:rsid w:val="00C86F4F"/>
    <w:rsid w:val="00C9567B"/>
    <w:rsid w:val="00C9745A"/>
    <w:rsid w:val="00CC2896"/>
    <w:rsid w:val="00CD2F81"/>
    <w:rsid w:val="00D051CC"/>
    <w:rsid w:val="00D21627"/>
    <w:rsid w:val="00D22B4D"/>
    <w:rsid w:val="00D40A3C"/>
    <w:rsid w:val="00D8277B"/>
    <w:rsid w:val="00DA6E82"/>
    <w:rsid w:val="00DB37E9"/>
    <w:rsid w:val="00E06695"/>
    <w:rsid w:val="00E35250"/>
    <w:rsid w:val="00E636F2"/>
    <w:rsid w:val="00EB24C3"/>
    <w:rsid w:val="00ED141F"/>
    <w:rsid w:val="00F106B9"/>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B582359"/>
  <w15:docId w15:val="{998B01C1-08C0-4E81-A5AF-0EC2E0E1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D3B1E-DB12-49BD-9158-E82B91E4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ltrhd_coll_of_info_02.dot</Template>
  <TotalTime>1</TotalTime>
  <Pages>3</Pages>
  <Words>313</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Kimberly Amos-Tata</cp:lastModifiedBy>
  <cp:revision>3</cp:revision>
  <cp:lastPrinted>2015-04-14T16:53:00Z</cp:lastPrinted>
  <dcterms:created xsi:type="dcterms:W3CDTF">2021-10-13T17:59:00Z</dcterms:created>
  <dcterms:modified xsi:type="dcterms:W3CDTF">2021-10-13T18:00:00Z</dcterms:modified>
</cp:coreProperties>
</file>