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839" w:rsidRDefault="00901839" w:rsidP="00901839">
      <w:pPr>
        <w:rPr>
          <w:rFonts w:ascii="Cambria" w:hAnsi="Cambria"/>
          <w:sz w:val="19"/>
          <w:szCs w:val="19"/>
        </w:rPr>
      </w:pPr>
      <w:r>
        <w:rPr>
          <w:rFonts w:ascii="Cambria" w:hAnsi="Cambria"/>
          <w:sz w:val="19"/>
          <w:szCs w:val="19"/>
        </w:rPr>
        <w:t>Date:</w:t>
      </w:r>
      <w:r>
        <w:rPr>
          <w:rFonts w:ascii="Cambria" w:hAnsi="Cambria"/>
          <w:sz w:val="19"/>
          <w:szCs w:val="19"/>
        </w:rPr>
        <w:tab/>
        <w:t>XXXX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To:</w:t>
      </w:r>
      <w:r w:rsidRPr="000171EA">
        <w:rPr>
          <w:rFonts w:ascii="Cambria" w:hAnsi="Cambria"/>
          <w:sz w:val="19"/>
          <w:szCs w:val="19"/>
        </w:rPr>
        <w:tab/>
        <w:t>Director - School of Information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From:</w:t>
      </w:r>
      <w:r w:rsidRPr="000171EA">
        <w:rPr>
          <w:rFonts w:ascii="Cambria" w:hAnsi="Cambria"/>
          <w:sz w:val="19"/>
          <w:szCs w:val="19"/>
        </w:rPr>
        <w:tab/>
        <w:t>XX, Chair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ab/>
        <w:t>XXX, Committee Member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ab/>
        <w:t>XXX, Committee Member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ab/>
        <w:t>XXX, University Representative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Cc:</w:t>
      </w:r>
      <w:r w:rsidRPr="000171EA">
        <w:rPr>
          <w:rFonts w:ascii="Cambria" w:hAnsi="Cambria"/>
          <w:sz w:val="19"/>
          <w:szCs w:val="19"/>
        </w:rPr>
        <w:tab/>
        <w:t>Doctoral Student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 xml:space="preserve">Re: </w:t>
      </w:r>
      <w:r w:rsidRPr="000171EA">
        <w:rPr>
          <w:rFonts w:ascii="Cambria" w:hAnsi="Cambria"/>
          <w:sz w:val="19"/>
          <w:szCs w:val="19"/>
        </w:rPr>
        <w:tab/>
        <w:t>XXXX Annual Review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</w:p>
    <w:p w:rsidR="00901839" w:rsidRPr="000171EA" w:rsidRDefault="00901839" w:rsidP="00901839">
      <w:pPr>
        <w:rPr>
          <w:rFonts w:ascii="Cambria" w:hAnsi="Cambria"/>
          <w:b/>
          <w:sz w:val="19"/>
          <w:szCs w:val="19"/>
        </w:rPr>
      </w:pPr>
      <w:r w:rsidRPr="000171EA">
        <w:rPr>
          <w:rFonts w:ascii="Cambria" w:hAnsi="Cambria"/>
          <w:b/>
          <w:sz w:val="19"/>
          <w:szCs w:val="19"/>
        </w:rPr>
        <w:t>Status summary: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Indicate one of the following:</w:t>
      </w:r>
    </w:p>
    <w:p w:rsidR="00901839" w:rsidRPr="000171EA" w:rsidRDefault="00901839" w:rsidP="00901839">
      <w:pPr>
        <w:numPr>
          <w:ilvl w:val="0"/>
          <w:numId w:val="2"/>
        </w:numPr>
        <w:spacing w:line="276" w:lineRule="auto"/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Satisfactory</w:t>
      </w:r>
    </w:p>
    <w:p w:rsidR="00901839" w:rsidRPr="000171EA" w:rsidRDefault="00901839" w:rsidP="00901839">
      <w:pPr>
        <w:numPr>
          <w:ilvl w:val="0"/>
          <w:numId w:val="2"/>
        </w:numPr>
        <w:spacing w:line="276" w:lineRule="auto"/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Satisfactory with Concern</w:t>
      </w:r>
    </w:p>
    <w:p w:rsidR="00901839" w:rsidRPr="000171EA" w:rsidRDefault="00901839" w:rsidP="00901839">
      <w:pPr>
        <w:numPr>
          <w:ilvl w:val="0"/>
          <w:numId w:val="2"/>
        </w:numPr>
        <w:spacing w:line="276" w:lineRule="auto"/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Unsatisfactory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Explain extenuating circumstances, if applicable.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</w:p>
    <w:p w:rsidR="00901839" w:rsidRPr="000171EA" w:rsidRDefault="00901839" w:rsidP="00901839">
      <w:pPr>
        <w:rPr>
          <w:rFonts w:ascii="Cambria" w:hAnsi="Cambria"/>
          <w:b/>
          <w:i/>
          <w:sz w:val="19"/>
          <w:szCs w:val="19"/>
        </w:rPr>
      </w:pPr>
      <w:r w:rsidRPr="000171EA">
        <w:rPr>
          <w:rFonts w:ascii="Cambria" w:hAnsi="Cambria"/>
          <w:b/>
          <w:i/>
          <w:sz w:val="19"/>
          <w:szCs w:val="19"/>
        </w:rPr>
        <w:t>Review of last year’s letter: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Discuss the extent to which the student’s program goals established in prior year were achieved.  Identify accomplishments and challenges, as well as changes in research goals/plans.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</w:p>
    <w:p w:rsidR="00901839" w:rsidRPr="000171EA" w:rsidRDefault="00901839" w:rsidP="00901839">
      <w:pPr>
        <w:rPr>
          <w:rFonts w:ascii="Cambria" w:hAnsi="Cambria"/>
          <w:b/>
          <w:i/>
          <w:sz w:val="19"/>
          <w:szCs w:val="19"/>
        </w:rPr>
      </w:pPr>
      <w:r w:rsidRPr="000171EA">
        <w:rPr>
          <w:rFonts w:ascii="Cambria" w:hAnsi="Cambria"/>
          <w:b/>
          <w:i/>
          <w:sz w:val="19"/>
          <w:szCs w:val="19"/>
        </w:rPr>
        <w:t>Coursework Summary: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Discuss coursework completed and neede</w:t>
      </w:r>
      <w:r>
        <w:rPr>
          <w:rFonts w:ascii="Cambria" w:hAnsi="Cambria"/>
          <w:sz w:val="19"/>
          <w:szCs w:val="19"/>
        </w:rPr>
        <w:t xml:space="preserve">d. 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</w:p>
    <w:p w:rsidR="00901839" w:rsidRPr="001C6061" w:rsidRDefault="00901839" w:rsidP="00901839">
      <w:pPr>
        <w:numPr>
          <w:ilvl w:val="0"/>
          <w:numId w:val="1"/>
        </w:numPr>
        <w:spacing w:line="276" w:lineRule="auto"/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Review required coursework as outlined in the Doctoral Program Guidelines</w:t>
      </w:r>
      <w:r>
        <w:rPr>
          <w:rFonts w:ascii="Cambria" w:hAnsi="Cambria"/>
          <w:sz w:val="19"/>
          <w:szCs w:val="19"/>
        </w:rPr>
        <w:t xml:space="preserve"> for the student’s matriculation term/year</w:t>
      </w:r>
      <w:r w:rsidRPr="001C6061">
        <w:rPr>
          <w:rFonts w:ascii="Cambria" w:hAnsi="Cambria"/>
          <w:sz w:val="19"/>
          <w:szCs w:val="19"/>
        </w:rPr>
        <w:t>.</w:t>
      </w:r>
    </w:p>
    <w:p w:rsidR="00901839" w:rsidRPr="001C6061" w:rsidRDefault="00901839" w:rsidP="00901839">
      <w:pPr>
        <w:numPr>
          <w:ilvl w:val="1"/>
          <w:numId w:val="1"/>
        </w:numPr>
        <w:spacing w:line="276" w:lineRule="auto"/>
        <w:rPr>
          <w:rFonts w:ascii="Cambria" w:hAnsi="Cambria"/>
          <w:sz w:val="19"/>
          <w:szCs w:val="19"/>
        </w:rPr>
      </w:pPr>
      <w:r>
        <w:rPr>
          <w:rFonts w:ascii="Cambria" w:hAnsi="Cambria"/>
          <w:sz w:val="19"/>
          <w:szCs w:val="19"/>
        </w:rPr>
        <w:t>Evidence of scholarly engagement</w:t>
      </w:r>
    </w:p>
    <w:p w:rsidR="00901839" w:rsidRPr="000171EA" w:rsidRDefault="00901839" w:rsidP="00901839">
      <w:pPr>
        <w:numPr>
          <w:ilvl w:val="1"/>
          <w:numId w:val="1"/>
        </w:numPr>
        <w:spacing w:line="276" w:lineRule="auto"/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24 hour dissertation credits prior to defense (minimum of 2 hours of dissertation enrollment required each semester).</w:t>
      </w:r>
    </w:p>
    <w:p w:rsidR="00901839" w:rsidRPr="000171EA" w:rsidRDefault="00901839" w:rsidP="00901839">
      <w:pPr>
        <w:numPr>
          <w:ilvl w:val="0"/>
          <w:numId w:val="1"/>
        </w:numPr>
        <w:spacing w:line="276" w:lineRule="auto"/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Overall 3.0 cumulative FSU GPA required for good academic standing</w:t>
      </w:r>
    </w:p>
    <w:p w:rsidR="00901839" w:rsidRPr="000171EA" w:rsidRDefault="00901839" w:rsidP="00901839">
      <w:pPr>
        <w:numPr>
          <w:ilvl w:val="0"/>
          <w:numId w:val="1"/>
        </w:numPr>
        <w:spacing w:line="276" w:lineRule="auto"/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Pending Incompletes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</w:p>
    <w:p w:rsidR="00901839" w:rsidRPr="000171EA" w:rsidRDefault="00901839" w:rsidP="00901839">
      <w:pPr>
        <w:rPr>
          <w:rFonts w:ascii="Cambria" w:hAnsi="Cambria"/>
          <w:b/>
          <w:i/>
          <w:sz w:val="19"/>
          <w:szCs w:val="19"/>
        </w:rPr>
      </w:pPr>
      <w:r>
        <w:rPr>
          <w:rFonts w:ascii="Cambria" w:hAnsi="Cambria"/>
          <w:b/>
          <w:i/>
          <w:sz w:val="19"/>
          <w:szCs w:val="19"/>
        </w:rPr>
        <w:t>Assistantship</w:t>
      </w:r>
      <w:r w:rsidRPr="000171EA">
        <w:rPr>
          <w:rFonts w:ascii="Cambria" w:hAnsi="Cambria"/>
          <w:b/>
          <w:i/>
          <w:sz w:val="19"/>
          <w:szCs w:val="19"/>
        </w:rPr>
        <w:t>: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Discuss previous year appointments and identify any accomplishments and challenges.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</w:p>
    <w:p w:rsidR="00901839" w:rsidRPr="000171EA" w:rsidRDefault="00901839" w:rsidP="00901839">
      <w:pPr>
        <w:rPr>
          <w:rFonts w:ascii="Cambria" w:hAnsi="Cambria"/>
          <w:b/>
          <w:i/>
          <w:sz w:val="19"/>
          <w:szCs w:val="19"/>
        </w:rPr>
      </w:pPr>
      <w:r w:rsidRPr="000171EA">
        <w:rPr>
          <w:rFonts w:ascii="Cambria" w:hAnsi="Cambria"/>
          <w:b/>
          <w:i/>
          <w:sz w:val="19"/>
          <w:szCs w:val="19"/>
        </w:rPr>
        <w:t>Status of: (as appropriate)</w:t>
      </w:r>
    </w:p>
    <w:p w:rsidR="00901839" w:rsidRPr="000171EA" w:rsidRDefault="00901839" w:rsidP="00901839">
      <w:pPr>
        <w:numPr>
          <w:ilvl w:val="0"/>
          <w:numId w:val="3"/>
        </w:numPr>
        <w:spacing w:line="276" w:lineRule="auto"/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Completion</w:t>
      </w:r>
      <w:r>
        <w:rPr>
          <w:rFonts w:ascii="Cambria" w:hAnsi="Cambria"/>
          <w:sz w:val="19"/>
          <w:szCs w:val="19"/>
        </w:rPr>
        <w:t xml:space="preserve"> of </w:t>
      </w:r>
      <w:r w:rsidRPr="000171EA">
        <w:rPr>
          <w:rFonts w:ascii="Cambria" w:hAnsi="Cambria"/>
          <w:sz w:val="19"/>
          <w:szCs w:val="19"/>
        </w:rPr>
        <w:t>required course work</w:t>
      </w:r>
    </w:p>
    <w:p w:rsidR="00901839" w:rsidRPr="000171EA" w:rsidRDefault="00901839" w:rsidP="00901839">
      <w:pPr>
        <w:numPr>
          <w:ilvl w:val="0"/>
          <w:numId w:val="3"/>
        </w:numPr>
        <w:spacing w:line="276" w:lineRule="auto"/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Prelim Exam Statements</w:t>
      </w:r>
    </w:p>
    <w:p w:rsidR="00901839" w:rsidRPr="000171EA" w:rsidRDefault="00901839" w:rsidP="00901839">
      <w:pPr>
        <w:numPr>
          <w:ilvl w:val="0"/>
          <w:numId w:val="3"/>
        </w:numPr>
        <w:spacing w:line="276" w:lineRule="auto"/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Publishable Paper</w:t>
      </w:r>
    </w:p>
    <w:p w:rsidR="00901839" w:rsidRPr="000171EA" w:rsidRDefault="00901839" w:rsidP="00901839">
      <w:pPr>
        <w:numPr>
          <w:ilvl w:val="0"/>
          <w:numId w:val="3"/>
        </w:numPr>
        <w:spacing w:line="276" w:lineRule="auto"/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Prospectus Defense</w:t>
      </w:r>
    </w:p>
    <w:p w:rsidR="00901839" w:rsidRPr="000171EA" w:rsidRDefault="00901839" w:rsidP="00901839">
      <w:pPr>
        <w:numPr>
          <w:ilvl w:val="0"/>
          <w:numId w:val="3"/>
        </w:numPr>
        <w:spacing w:line="276" w:lineRule="auto"/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Dissertation Defense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</w:p>
    <w:p w:rsidR="00901839" w:rsidRPr="000171EA" w:rsidRDefault="00901839" w:rsidP="00901839">
      <w:pPr>
        <w:rPr>
          <w:rFonts w:ascii="Cambria" w:hAnsi="Cambria"/>
          <w:b/>
          <w:i/>
          <w:sz w:val="19"/>
          <w:szCs w:val="19"/>
        </w:rPr>
      </w:pPr>
      <w:r w:rsidRPr="000171EA">
        <w:rPr>
          <w:rFonts w:ascii="Cambria" w:hAnsi="Cambria"/>
          <w:b/>
          <w:i/>
          <w:sz w:val="19"/>
          <w:szCs w:val="19"/>
        </w:rPr>
        <w:t>Projected Schedule:</w:t>
      </w:r>
    </w:p>
    <w:p w:rsidR="00901839" w:rsidRPr="000171EA" w:rsidRDefault="00901839" w:rsidP="00901839">
      <w:pPr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sz w:val="19"/>
          <w:szCs w:val="19"/>
        </w:rPr>
        <w:t>Include timeline for accomplishments for the coming year.</w:t>
      </w:r>
    </w:p>
    <w:p w:rsidR="00901839" w:rsidRDefault="00901839" w:rsidP="00901839">
      <w:pPr>
        <w:rPr>
          <w:rFonts w:ascii="Cambria" w:hAnsi="Cambria"/>
          <w:sz w:val="19"/>
          <w:szCs w:val="19"/>
        </w:rPr>
      </w:pPr>
    </w:p>
    <w:p w:rsidR="00261896" w:rsidRPr="00261896" w:rsidRDefault="00261896" w:rsidP="00901839">
      <w:pPr>
        <w:rPr>
          <w:rFonts w:ascii="Cambria" w:hAnsi="Cambria"/>
          <w:b/>
          <w:i/>
          <w:sz w:val="19"/>
          <w:szCs w:val="19"/>
        </w:rPr>
      </w:pPr>
      <w:r w:rsidRPr="00261896">
        <w:rPr>
          <w:rFonts w:ascii="Cambria" w:hAnsi="Cambria"/>
          <w:b/>
          <w:i/>
          <w:sz w:val="19"/>
          <w:szCs w:val="19"/>
        </w:rPr>
        <w:t>Other Pertinent Information:</w:t>
      </w:r>
    </w:p>
    <w:p w:rsidR="00261896" w:rsidRPr="000171EA" w:rsidRDefault="00261896" w:rsidP="00901839">
      <w:pPr>
        <w:rPr>
          <w:rFonts w:ascii="Cambria" w:hAnsi="Cambria"/>
          <w:sz w:val="19"/>
          <w:szCs w:val="19"/>
        </w:rPr>
      </w:pPr>
    </w:p>
    <w:p w:rsidR="00E852A4" w:rsidRPr="00E31F38" w:rsidRDefault="00901839" w:rsidP="009C609C">
      <w:pPr>
        <w:rPr>
          <w:rFonts w:ascii="Cambria" w:hAnsi="Cambria"/>
          <w:sz w:val="19"/>
          <w:szCs w:val="19"/>
        </w:rPr>
      </w:pPr>
      <w:r w:rsidRPr="000171EA">
        <w:rPr>
          <w:rFonts w:ascii="Cambria" w:hAnsi="Cambria"/>
          <w:b/>
          <w:i/>
          <w:sz w:val="19"/>
          <w:szCs w:val="19"/>
        </w:rPr>
        <w:t xml:space="preserve">Recommendations: </w:t>
      </w:r>
    </w:p>
    <w:sectPr w:rsidR="00E852A4" w:rsidRPr="00E31F38" w:rsidSect="0079788A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872" w:right="1440" w:bottom="1872" w:left="1440" w:header="54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4F4" w:rsidRDefault="002354F4">
      <w:r>
        <w:separator/>
      </w:r>
    </w:p>
  </w:endnote>
  <w:endnote w:type="continuationSeparator" w:id="0">
    <w:p w:rsidR="002354F4" w:rsidRDefault="00235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666" w:rsidRPr="00806DE5" w:rsidRDefault="00A85666" w:rsidP="006909BE">
    <w:pPr>
      <w:pStyle w:val="Footer"/>
      <w:jc w:val="right"/>
      <w:rPr>
        <w:sz w:val="20"/>
      </w:rPr>
    </w:pPr>
    <w:r w:rsidRPr="00806DE5">
      <w:rPr>
        <w:sz w:val="20"/>
      </w:rPr>
      <w:fldChar w:fldCharType="begin"/>
    </w:r>
    <w:r w:rsidRPr="00806DE5">
      <w:rPr>
        <w:sz w:val="20"/>
      </w:rPr>
      <w:instrText xml:space="preserve"> PAGE   \* MERGEFORMAT </w:instrText>
    </w:r>
    <w:r w:rsidRPr="00806DE5">
      <w:rPr>
        <w:sz w:val="20"/>
      </w:rPr>
      <w:fldChar w:fldCharType="separate"/>
    </w:r>
    <w:r w:rsidR="00261896">
      <w:rPr>
        <w:noProof/>
        <w:sz w:val="20"/>
      </w:rPr>
      <w:t>2</w:t>
    </w:r>
    <w:r w:rsidRPr="00806DE5"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666" w:rsidRPr="006909BE" w:rsidRDefault="00A85666" w:rsidP="006909BE">
    <w:pPr>
      <w:pStyle w:val="Footer"/>
      <w:jc w:val="center"/>
      <w:rPr>
        <w:rFonts w:ascii="Garamond" w:hAnsi="Garamond"/>
        <w:sz w:val="20"/>
      </w:rPr>
    </w:pPr>
    <w:r>
      <w:rPr>
        <w:rFonts w:ascii="Garamond" w:hAnsi="Garamond"/>
        <w:sz w:val="20"/>
      </w:rPr>
      <w:t>142 Collegiate Loop</w:t>
    </w:r>
    <w:r w:rsidRPr="006909BE">
      <w:rPr>
        <w:rFonts w:ascii="Garamond" w:hAnsi="Garamond"/>
        <w:sz w:val="20"/>
      </w:rPr>
      <w:t>, Florida State University, P.O. Box 3062</w:t>
    </w:r>
    <w:r>
      <w:rPr>
        <w:rFonts w:ascii="Garamond" w:hAnsi="Garamond"/>
        <w:sz w:val="20"/>
      </w:rPr>
      <w:t>100</w:t>
    </w:r>
    <w:r w:rsidRPr="006909BE">
      <w:rPr>
        <w:rFonts w:ascii="Garamond" w:hAnsi="Garamond"/>
        <w:sz w:val="20"/>
      </w:rPr>
      <w:t>, Tallahassee, F</w:t>
    </w:r>
    <w:r>
      <w:rPr>
        <w:rFonts w:ascii="Garamond" w:hAnsi="Garamond"/>
        <w:sz w:val="20"/>
      </w:rPr>
      <w:t>lorida</w:t>
    </w:r>
    <w:r w:rsidRPr="006909BE">
      <w:rPr>
        <w:rFonts w:ascii="Garamond" w:hAnsi="Garamond"/>
        <w:sz w:val="20"/>
      </w:rPr>
      <w:t xml:space="preserve"> 32306-2</w:t>
    </w:r>
    <w:r>
      <w:rPr>
        <w:rFonts w:ascii="Garamond" w:hAnsi="Garamond"/>
        <w:sz w:val="20"/>
      </w:rPr>
      <w:t>100</w:t>
    </w:r>
  </w:p>
  <w:p w:rsidR="00A85666" w:rsidRPr="006909BE" w:rsidRDefault="00A85666" w:rsidP="006909BE">
    <w:pPr>
      <w:pStyle w:val="Footer"/>
      <w:jc w:val="center"/>
      <w:rPr>
        <w:rFonts w:ascii="Garamond" w:hAnsi="Garamond"/>
        <w:sz w:val="20"/>
      </w:rPr>
    </w:pPr>
    <w:r w:rsidRPr="006909BE">
      <w:rPr>
        <w:rFonts w:ascii="Garamond" w:hAnsi="Garamond"/>
        <w:sz w:val="20"/>
      </w:rPr>
      <w:t>Telephone 850.644.</w:t>
    </w:r>
    <w:r w:rsidR="009C609C">
      <w:rPr>
        <w:rFonts w:ascii="Garamond" w:hAnsi="Garamond"/>
        <w:sz w:val="20"/>
      </w:rPr>
      <w:t>8121</w:t>
    </w:r>
    <w:r w:rsidRPr="006909BE">
      <w:rPr>
        <w:rFonts w:ascii="Garamond" w:hAnsi="Garamond"/>
        <w:sz w:val="20"/>
      </w:rPr>
      <w:t xml:space="preserve"> • Fax 850.644.</w:t>
    </w:r>
    <w:r>
      <w:rPr>
        <w:rFonts w:ascii="Garamond" w:hAnsi="Garamond"/>
        <w:sz w:val="20"/>
      </w:rPr>
      <w:t>9763</w:t>
    </w:r>
    <w:r w:rsidR="001E7ACF">
      <w:rPr>
        <w:rFonts w:ascii="Garamond" w:hAnsi="Garamond"/>
        <w:sz w:val="20"/>
      </w:rPr>
      <w:t xml:space="preserve"> • http:/</w:t>
    </w:r>
    <w:r w:rsidR="00A02230">
      <w:rPr>
        <w:rFonts w:ascii="Garamond" w:hAnsi="Garamond"/>
        <w:sz w:val="20"/>
      </w:rPr>
      <w:t>/</w:t>
    </w:r>
    <w:r w:rsidR="001E7ACF">
      <w:rPr>
        <w:rFonts w:ascii="Garamond" w:hAnsi="Garamond"/>
        <w:sz w:val="20"/>
      </w:rPr>
      <w:t>ischool.cci.fsu.edu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4F4" w:rsidRDefault="002354F4">
      <w:r>
        <w:separator/>
      </w:r>
    </w:p>
  </w:footnote>
  <w:footnote w:type="continuationSeparator" w:id="0">
    <w:p w:rsidR="002354F4" w:rsidRDefault="00235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666" w:rsidRDefault="00E06695">
    <w:pPr>
      <w:pStyle w:val="Header"/>
    </w:pPr>
    <w:r>
      <w:rPr>
        <w:noProof/>
      </w:rPr>
      <w:drawing>
        <wp:inline distT="0" distB="0" distL="0" distR="0" wp14:anchorId="398184DD" wp14:editId="38D2D5DF">
          <wp:extent cx="2752725" cy="466725"/>
          <wp:effectExtent l="0" t="0" r="9525" b="9525"/>
          <wp:docPr id="3" name="Picture 3" descr="SLIS_COLLEGE_OF_COMM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LIS_COLLEGE_OF_COMM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359" t="28125"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5666" w:rsidRDefault="00A85666">
    <w:pPr>
      <w:pStyle w:val="Header"/>
    </w:pPr>
  </w:p>
  <w:p w:rsidR="00A85666" w:rsidRDefault="00A856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6F3" w:rsidRPr="00F716F3" w:rsidRDefault="00E06695" w:rsidP="00F716F3">
    <w:pPr>
      <w:pStyle w:val="Header"/>
      <w:ind w:left="-180" w:firstLine="162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7728" behindDoc="0" locked="0" layoutInCell="1" allowOverlap="1" wp14:anchorId="0B639FB6" wp14:editId="07F2B87A">
          <wp:simplePos x="0" y="0"/>
          <wp:positionH relativeFrom="column">
            <wp:posOffset>5080</wp:posOffset>
          </wp:positionH>
          <wp:positionV relativeFrom="paragraph">
            <wp:posOffset>-24765</wp:posOffset>
          </wp:positionV>
          <wp:extent cx="781050" cy="781050"/>
          <wp:effectExtent l="0" t="0" r="0" b="0"/>
          <wp:wrapSquare wrapText="bothSides"/>
          <wp:docPr id="4" name="Picture 1" descr="FSU_SEAL -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U_SEAL -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716F3" w:rsidRDefault="00F716F3" w:rsidP="00F716F3">
    <w:pPr>
      <w:pStyle w:val="Header"/>
      <w:ind w:left="-180" w:firstLine="1620"/>
    </w:pPr>
    <w:r>
      <w:t>FLORIDA STATE UNIVERSITY</w:t>
    </w:r>
  </w:p>
  <w:p w:rsidR="00F716F3" w:rsidRPr="00F716F3" w:rsidRDefault="00F716F3" w:rsidP="00F716F3">
    <w:pPr>
      <w:pStyle w:val="Header"/>
      <w:ind w:left="-180" w:firstLine="1620"/>
      <w:rPr>
        <w:sz w:val="18"/>
        <w:szCs w:val="18"/>
      </w:rPr>
    </w:pPr>
    <w:r w:rsidRPr="00F716F3">
      <w:rPr>
        <w:sz w:val="18"/>
        <w:szCs w:val="18"/>
      </w:rPr>
      <w:t>COLLEGE OF COMMUNICATION AND INFORMATION</w:t>
    </w:r>
  </w:p>
  <w:p w:rsidR="00F716F3" w:rsidRPr="00F716F3" w:rsidRDefault="00F716F3" w:rsidP="00F716F3">
    <w:pPr>
      <w:pStyle w:val="Header"/>
      <w:ind w:left="-180" w:firstLine="1620"/>
      <w:rPr>
        <w:i/>
      </w:rPr>
    </w:pPr>
    <w:r w:rsidRPr="00F716F3">
      <w:rPr>
        <w:i/>
      </w:rPr>
      <w:t>School of 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597AB7"/>
    <w:multiLevelType w:val="hybridMultilevel"/>
    <w:tmpl w:val="3BC08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651EAC"/>
    <w:multiLevelType w:val="hybridMultilevel"/>
    <w:tmpl w:val="D6BCA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E05C9"/>
    <w:multiLevelType w:val="hybridMultilevel"/>
    <w:tmpl w:val="2886E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42B"/>
    <w:rsid w:val="00015ED3"/>
    <w:rsid w:val="00017CC5"/>
    <w:rsid w:val="000220FA"/>
    <w:rsid w:val="00054912"/>
    <w:rsid w:val="00061905"/>
    <w:rsid w:val="00070456"/>
    <w:rsid w:val="00105864"/>
    <w:rsid w:val="00123DA0"/>
    <w:rsid w:val="001342B1"/>
    <w:rsid w:val="0013548F"/>
    <w:rsid w:val="001602B1"/>
    <w:rsid w:val="001E7ACF"/>
    <w:rsid w:val="002010F8"/>
    <w:rsid w:val="002354F4"/>
    <w:rsid w:val="00261896"/>
    <w:rsid w:val="002673A3"/>
    <w:rsid w:val="002A60BA"/>
    <w:rsid w:val="002F7940"/>
    <w:rsid w:val="00310B5C"/>
    <w:rsid w:val="00317B3D"/>
    <w:rsid w:val="003D00A3"/>
    <w:rsid w:val="003D2014"/>
    <w:rsid w:val="004026E8"/>
    <w:rsid w:val="00462F25"/>
    <w:rsid w:val="00467B5B"/>
    <w:rsid w:val="00492350"/>
    <w:rsid w:val="004B144A"/>
    <w:rsid w:val="00546D2D"/>
    <w:rsid w:val="0058142B"/>
    <w:rsid w:val="00586C18"/>
    <w:rsid w:val="005929C1"/>
    <w:rsid w:val="00596862"/>
    <w:rsid w:val="005B48A1"/>
    <w:rsid w:val="005C0B3A"/>
    <w:rsid w:val="005E030B"/>
    <w:rsid w:val="00600575"/>
    <w:rsid w:val="00603501"/>
    <w:rsid w:val="006273FF"/>
    <w:rsid w:val="006909BE"/>
    <w:rsid w:val="006B5C97"/>
    <w:rsid w:val="006F3AE7"/>
    <w:rsid w:val="0072494C"/>
    <w:rsid w:val="00735A5F"/>
    <w:rsid w:val="00755904"/>
    <w:rsid w:val="007656AB"/>
    <w:rsid w:val="007855A2"/>
    <w:rsid w:val="0079719D"/>
    <w:rsid w:val="0079788A"/>
    <w:rsid w:val="007A45AE"/>
    <w:rsid w:val="007B0616"/>
    <w:rsid w:val="00806DE5"/>
    <w:rsid w:val="00850A1E"/>
    <w:rsid w:val="008D542F"/>
    <w:rsid w:val="00901839"/>
    <w:rsid w:val="009152B5"/>
    <w:rsid w:val="009162DC"/>
    <w:rsid w:val="0095496B"/>
    <w:rsid w:val="009814CF"/>
    <w:rsid w:val="009C609C"/>
    <w:rsid w:val="009F625B"/>
    <w:rsid w:val="00A02230"/>
    <w:rsid w:val="00A16CF4"/>
    <w:rsid w:val="00A33295"/>
    <w:rsid w:val="00A46D42"/>
    <w:rsid w:val="00A5233C"/>
    <w:rsid w:val="00A803EC"/>
    <w:rsid w:val="00A85666"/>
    <w:rsid w:val="00A97EF3"/>
    <w:rsid w:val="00AF5612"/>
    <w:rsid w:val="00B5166C"/>
    <w:rsid w:val="00B86742"/>
    <w:rsid w:val="00BC391D"/>
    <w:rsid w:val="00BD4F10"/>
    <w:rsid w:val="00C06231"/>
    <w:rsid w:val="00C86F4F"/>
    <w:rsid w:val="00C9745A"/>
    <w:rsid w:val="00D21627"/>
    <w:rsid w:val="00D40A3C"/>
    <w:rsid w:val="00DA6E82"/>
    <w:rsid w:val="00DB37E9"/>
    <w:rsid w:val="00E06695"/>
    <w:rsid w:val="00E31F38"/>
    <w:rsid w:val="00E35250"/>
    <w:rsid w:val="00E636F2"/>
    <w:rsid w:val="00E852A4"/>
    <w:rsid w:val="00EB24C3"/>
    <w:rsid w:val="00ED141F"/>
    <w:rsid w:val="00F15B58"/>
    <w:rsid w:val="00F24B5F"/>
    <w:rsid w:val="00F37BC9"/>
    <w:rsid w:val="00F4723C"/>
    <w:rsid w:val="00F716F3"/>
    <w:rsid w:val="00F730B8"/>
    <w:rsid w:val="00FD7514"/>
    <w:rsid w:val="00FE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0F2BEC"/>
  <w15:docId w15:val="{B91B4BFB-B47C-4483-8E0F-C616236F0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unhideWhenUsed/>
    <w:rsid w:val="001342B1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1342B1"/>
    <w:rPr>
      <w:rFonts w:ascii="Consolas" w:eastAsia="Calibri" w:hAnsi="Consolas" w:cs="Times New Roman"/>
      <w:sz w:val="21"/>
      <w:szCs w:val="21"/>
    </w:rPr>
  </w:style>
  <w:style w:type="character" w:styleId="Hyperlink">
    <w:name w:val="Hyperlink"/>
    <w:rsid w:val="001342B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D0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D0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57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anciforte\Local%20Settings\Temporary%20Internet%20Files\OLK3\ltrhd_coll_of_info_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DAEF7-9931-4172-A7B5-912534937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ltrhd_coll_of_info_02.dot</Template>
  <TotalTime>40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Lorem ipsum dolor sit amet, consectetuer adipiscing elit, sed diam nonummy nibh euismod tincidunt ut laoreet dolore magna aliquam erat volutpat</vt:lpstr>
    </vt:vector>
  </TitlesOfParts>
  <Company>FSU University Communications</Company>
  <LinksUpToDate>false</LinksUpToDate>
  <CharactersWithSpaces>1347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 dolor sit amet, consectetuer adipiscing elit, sed diam nonummy nibh euismod tincidunt ut laoreet dolore magna aliquam erat volutpat</dc:title>
  <dc:creator>College of Information</dc:creator>
  <cp:lastModifiedBy>Besiki Stvilia</cp:lastModifiedBy>
  <cp:revision>4</cp:revision>
  <cp:lastPrinted>2010-11-23T13:44:00Z</cp:lastPrinted>
  <dcterms:created xsi:type="dcterms:W3CDTF">2018-10-29T02:09:00Z</dcterms:created>
  <dcterms:modified xsi:type="dcterms:W3CDTF">2018-10-31T18:22:00Z</dcterms:modified>
</cp:coreProperties>
</file>