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9567B" w:rsidRDefault="00461D44"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2A39B0AB" wp14:editId="023B597B">
                <wp:simplePos x="0" y="0"/>
                <wp:positionH relativeFrom="column">
                  <wp:posOffset>3990975</wp:posOffset>
                </wp:positionH>
                <wp:positionV relativeFrom="paragraph">
                  <wp:posOffset>-688340</wp:posOffset>
                </wp:positionV>
                <wp:extent cx="2375535" cy="657225"/>
                <wp:effectExtent l="0" t="0" r="2476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657225"/>
                        </a:xfrm>
                        <a:prstGeom prst="rect">
                          <a:avLst/>
                        </a:prstGeom>
                        <a:solidFill>
                          <a:srgbClr val="FFFFFF"/>
                        </a:solidFill>
                        <a:ln w="9525">
                          <a:solidFill>
                            <a:srgbClr val="000000"/>
                          </a:solidFill>
                          <a:miter lim="800000"/>
                          <a:headEnd/>
                          <a:tailEnd/>
                        </a:ln>
                      </wps:spPr>
                      <wps:txbx>
                        <w:txbxContent>
                          <w:p w:rsidR="00C9567B" w:rsidRDefault="00C9567B" w:rsidP="00EB5364">
                            <w:pPr>
                              <w:jc w:val="center"/>
                              <w:rPr>
                                <w:b/>
                                <w:sz w:val="28"/>
                                <w:szCs w:val="28"/>
                              </w:rPr>
                            </w:pPr>
                            <w:r>
                              <w:rPr>
                                <w:b/>
                                <w:sz w:val="28"/>
                                <w:szCs w:val="28"/>
                              </w:rPr>
                              <w:t>Ph.D. PROGRAM OF STUDY FORM</w:t>
                            </w:r>
                          </w:p>
                          <w:p w:rsidR="00461D44" w:rsidRPr="00461D44" w:rsidRDefault="00461D44" w:rsidP="00EB5364">
                            <w:pPr>
                              <w:jc w:val="center"/>
                              <w:rPr>
                                <w:b/>
                                <w:sz w:val="18"/>
                                <w:szCs w:val="18"/>
                              </w:rPr>
                            </w:pPr>
                            <w:r w:rsidRPr="00461D44">
                              <w:rPr>
                                <w:b/>
                                <w:sz w:val="18"/>
                                <w:szCs w:val="18"/>
                              </w:rPr>
                              <w:t xml:space="preserve">Mat Date </w:t>
                            </w:r>
                            <w:r>
                              <w:rPr>
                                <w:b/>
                                <w:sz w:val="18"/>
                                <w:szCs w:val="18"/>
                              </w:rPr>
                              <w:t>– Summer 2015 or later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9B0AB" id="_x0000_t202" coordsize="21600,21600" o:spt="202" path="m,l,21600r21600,l21600,xe">
                <v:stroke joinstyle="miter"/>
                <v:path gradientshapeok="t" o:connecttype="rect"/>
              </v:shapetype>
              <v:shape id="Text Box 3" o:spid="_x0000_s1026" type="#_x0000_t202" style="position:absolute;margin-left:314.25pt;margin-top:-54.2pt;width:187.0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">
                <v:textbox>
                  <w:txbxContent>
                    <w:p w:rsidR="00C9567B" w:rsidRDefault="00C9567B" w:rsidP="00EB5364">
                      <w:pPr>
                        <w:jc w:val="center"/>
                        <w:rPr>
                          <w:b/>
                          <w:sz w:val="28"/>
                          <w:szCs w:val="28"/>
                        </w:rPr>
                      </w:pPr>
                      <w:r>
                        <w:rPr>
                          <w:b/>
                          <w:sz w:val="28"/>
                          <w:szCs w:val="28"/>
                        </w:rPr>
                        <w:t>Ph.D. PROGRAM OF STUDY FORM</w:t>
                      </w:r>
                    </w:p>
                    <w:p w:rsidR="00461D44" w:rsidRPr="00461D44" w:rsidRDefault="00461D44" w:rsidP="00EB5364">
                      <w:pPr>
                        <w:jc w:val="center"/>
                        <w:rPr>
                          <w:b/>
                          <w:sz w:val="18"/>
                          <w:szCs w:val="18"/>
                        </w:rPr>
                      </w:pPr>
                      <w:r w:rsidRPr="00461D44">
                        <w:rPr>
                          <w:b/>
                          <w:sz w:val="18"/>
                          <w:szCs w:val="18"/>
                        </w:rPr>
                        <w:t xml:space="preserve">Mat Date </w:t>
                      </w:r>
                      <w:r>
                        <w:rPr>
                          <w:b/>
                          <w:sz w:val="18"/>
                          <w:szCs w:val="18"/>
                        </w:rPr>
                        <w:t>– Summer 2015 or later</w:t>
                      </w:r>
                    </w:p>
                  </w:txbxContent>
                </v:textbox>
              </v:shape>
            </w:pict>
          </mc:Fallback>
        </mc:AlternateContent>
      </w:r>
    </w:p>
    <w:p w:rsidR="00C9567B" w:rsidRDefault="00C9567B" w:rsidP="00C9567B">
      <w:pPr>
        <w:rPr>
          <w:rFonts w:ascii="Times New Roman" w:hAnsi="Times New Roman"/>
        </w:rPr>
      </w:pPr>
      <w:r>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Pr>
          <w:rFonts w:ascii="Times New Roman" w:hAnsi="Times New Roman"/>
        </w:rPr>
        <w:t xml:space="preserve">octoral </w:t>
      </w:r>
      <w:r w:rsidR="00BE7346">
        <w:rPr>
          <w:rFonts w:ascii="Times New Roman" w:hAnsi="Times New Roman"/>
        </w:rPr>
        <w:t>P</w:t>
      </w:r>
      <w:r>
        <w:rPr>
          <w:rFonts w:ascii="Times New Roman" w:hAnsi="Times New Roman"/>
        </w:rPr>
        <w:t xml:space="preserve">rogram </w:t>
      </w:r>
      <w:r w:rsidR="00BE7346">
        <w:rPr>
          <w:rFonts w:ascii="Times New Roman" w:hAnsi="Times New Roman"/>
        </w:rPr>
        <w:t>G</w:t>
      </w:r>
      <w:r>
        <w:rPr>
          <w:rFonts w:ascii="Times New Roman" w:hAnsi="Times New Roman"/>
        </w:rPr>
        <w:t>uidelines.</w:t>
      </w:r>
    </w:p>
    <w:p w:rsidR="0004462E" w:rsidRDefault="0004462E" w:rsidP="00C9567B">
      <w:pPr>
        <w:rPr>
          <w:rFonts w:ascii="Times New Roman" w:hAnsi="Times New Roman"/>
        </w:rPr>
      </w:pPr>
    </w:p>
    <w:p w:rsidR="00C9567B" w:rsidRPr="00C10B34" w:rsidRDefault="00C9567B" w:rsidP="00C9567B">
      <w:pPr>
        <w:rPr>
          <w:rFonts w:ascii="Times New Roman" w:hAnsi="Times New Roman"/>
          <w:sz w:val="10"/>
          <w:szCs w:val="10"/>
        </w:rPr>
      </w:pPr>
    </w:p>
    <w:tbl>
      <w:tblPr>
        <w:tblW w:w="10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1780"/>
        <w:gridCol w:w="3430"/>
      </w:tblGrid>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52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04462E" w:rsidRDefault="0004462E" w:rsidP="00656B46">
      <w:pPr>
        <w:rPr>
          <w:rFonts w:ascii="Cambria" w:hAnsi="Cambria" w:cs="Arial"/>
          <w:b/>
          <w:color w:val="632423" w:themeColor="accent2" w:themeShade="80"/>
          <w:sz w:val="28"/>
          <w:szCs w:val="28"/>
        </w:rPr>
      </w:pPr>
    </w:p>
    <w:p w:rsidR="0004462E" w:rsidRDefault="0004462E" w:rsidP="00656B46">
      <w:pPr>
        <w:rPr>
          <w:rFonts w:ascii="Cambria" w:hAnsi="Cambria" w:cs="Arial"/>
          <w:b/>
          <w:color w:val="632423" w:themeColor="accent2" w:themeShade="80"/>
          <w:sz w:val="28"/>
          <w:szCs w:val="28"/>
        </w:rPr>
      </w:pP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(3</w:t>
      </w:r>
      <w:r w:rsidR="0004462E">
        <w:rPr>
          <w:rFonts w:ascii="Cambria" w:hAnsi="Cambria" w:cs="Arial"/>
          <w:b/>
          <w:color w:val="632423" w:themeColor="accent2" w:themeShade="80"/>
          <w:sz w:val="32"/>
          <w:szCs w:val="32"/>
        </w:rPr>
        <w:t>1</w:t>
      </w:r>
      <w:r w:rsidRPr="00656B46">
        <w:rPr>
          <w:rFonts w:ascii="Cambria" w:hAnsi="Cambria" w:cs="Arial"/>
          <w:b/>
          <w:color w:val="632423" w:themeColor="accent2" w:themeShade="80"/>
          <w:sz w:val="32"/>
          <w:szCs w:val="32"/>
        </w:rPr>
        <w:t xml:space="preserve"> hours)</w:t>
      </w:r>
    </w:p>
    <w:p w:rsidR="00656B46" w:rsidRPr="00B81291" w:rsidRDefault="00656B46" w:rsidP="00656B46">
      <w:pPr>
        <w:rPr>
          <w:rFonts w:ascii="Cambria" w:hAnsi="Cambria" w:cs="Arial"/>
          <w:b/>
          <w:color w:val="632423" w:themeColor="accent2" w:themeShade="80"/>
          <w:sz w:val="10"/>
          <w:szCs w:val="10"/>
        </w:rPr>
      </w:pPr>
    </w:p>
    <w:p w:rsidR="00C9567B" w:rsidRPr="00B50EFE" w:rsidRDefault="00C9567B" w:rsidP="00C9567B">
      <w:pPr>
        <w:spacing w:after="120"/>
        <w:rPr>
          <w:rFonts w:ascii="Times New Roman" w:hAnsi="Times New Roman"/>
          <w:b/>
          <w:szCs w:val="24"/>
        </w:rPr>
      </w:pPr>
      <w:r w:rsidRPr="00B50EFE">
        <w:rPr>
          <w:rFonts w:ascii="Times New Roman" w:hAnsi="Times New Roman"/>
          <w:b/>
          <w:szCs w:val="24"/>
        </w:rPr>
        <w:t>Doctoral Seminars</w:t>
      </w:r>
      <w:r w:rsidRPr="00B50EFE">
        <w:rPr>
          <w:rFonts w:ascii="Times New Roman" w:hAnsi="Times New Roman"/>
          <w:b/>
          <w:i/>
          <w:szCs w:val="24"/>
        </w:rPr>
        <w:t xml:space="preserve"> </w:t>
      </w:r>
      <w:r w:rsidRPr="0081720F">
        <w:rPr>
          <w:rFonts w:ascii="Times New Roman" w:hAnsi="Times New Roman"/>
          <w:i/>
          <w:sz w:val="22"/>
          <w:szCs w:val="22"/>
        </w:rPr>
        <w:t>(1</w:t>
      </w:r>
      <w:r w:rsidR="00461D44">
        <w:rPr>
          <w:rFonts w:ascii="Times New Roman" w:hAnsi="Times New Roman"/>
          <w:i/>
          <w:sz w:val="22"/>
          <w:szCs w:val="22"/>
        </w:rPr>
        <w:t>5</w:t>
      </w:r>
      <w:r w:rsidRPr="0081720F">
        <w:rPr>
          <w:rFonts w:ascii="Times New Roman" w:hAnsi="Times New Roman"/>
          <w:i/>
          <w:sz w:val="22"/>
          <w:szCs w:val="22"/>
        </w:rPr>
        <w:t xml:space="preserve"> h</w:t>
      </w:r>
      <w:r>
        <w:rPr>
          <w:rFonts w:ascii="Times New Roman" w:hAnsi="Times New Roman"/>
          <w:i/>
          <w:sz w:val="22"/>
          <w:szCs w:val="22"/>
        </w:rPr>
        <w:t>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3019"/>
        <w:gridCol w:w="827"/>
        <w:gridCol w:w="1225"/>
        <w:gridCol w:w="2116"/>
        <w:gridCol w:w="995"/>
      </w:tblGrid>
      <w:tr w:rsidR="00C9567B" w:rsidRPr="00E92E92" w:rsidTr="00461D44">
        <w:trPr>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2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7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1E6746" w:rsidP="0068143C">
            <w:pPr>
              <w:spacing w:before="120" w:after="120"/>
              <w:rPr>
                <w:rFonts w:ascii="Times New Roman" w:hAnsi="Times New Roman"/>
                <w:sz w:val="20"/>
              </w:rPr>
            </w:pPr>
            <w:r>
              <w:rPr>
                <w:rFonts w:ascii="Times New Roman" w:hAnsi="Times New Roman"/>
                <w:sz w:val="20"/>
              </w:rPr>
              <w:t>S</w:t>
            </w:r>
            <w:r w:rsidRPr="001E6746">
              <w:rPr>
                <w:rFonts w:ascii="Times New Roman" w:hAnsi="Times New Roman"/>
                <w:sz w:val="20"/>
              </w:rPr>
              <w:t>eminar in Theory and Foundations of Information Sciences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6279</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Research in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6919</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Statistics &amp; Data Analysis for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B81291" w:rsidRDefault="00B81291" w:rsidP="00C9567B">
      <w:pPr>
        <w:spacing w:after="120"/>
        <w:rPr>
          <w:rFonts w:ascii="Times New Roman" w:hAnsi="Times New Roman"/>
          <w:i/>
          <w:sz w:val="6"/>
          <w:szCs w:val="6"/>
        </w:rPr>
      </w:pPr>
    </w:p>
    <w:p w:rsidR="0004462E" w:rsidRDefault="0004462E">
      <w:pPr>
        <w:rPr>
          <w:rFonts w:ascii="Times New Roman" w:hAnsi="Times New Roman"/>
          <w:b/>
          <w:i/>
          <w:szCs w:val="24"/>
        </w:rPr>
      </w:pPr>
      <w:r>
        <w:rPr>
          <w:rFonts w:ascii="Times New Roman" w:hAnsi="Times New Roman"/>
          <w:b/>
          <w:i/>
          <w:szCs w:val="24"/>
        </w:rPr>
        <w:lastRenderedPageBreak/>
        <w:br w:type="page"/>
      </w:r>
    </w:p>
    <w:p w:rsidR="00B81291" w:rsidRPr="003D369B" w:rsidRDefault="00C9567B" w:rsidP="00C9567B">
      <w:pPr>
        <w:spacing w:after="120"/>
        <w:rPr>
          <w:rFonts w:ascii="Times New Roman" w:hAnsi="Times New Roman"/>
          <w:i/>
          <w:szCs w:val="24"/>
        </w:rPr>
      </w:pPr>
      <w:r>
        <w:rPr>
          <w:rFonts w:ascii="Times New Roman" w:hAnsi="Times New Roman"/>
          <w:b/>
          <w:i/>
          <w:szCs w:val="24"/>
        </w:rPr>
        <w:lastRenderedPageBreak/>
        <w:t>Additional</w:t>
      </w:r>
      <w:r w:rsidRPr="00B50EFE">
        <w:rPr>
          <w:rFonts w:ascii="Times New Roman" w:hAnsi="Times New Roman"/>
          <w:b/>
          <w:i/>
          <w:szCs w:val="24"/>
        </w:rPr>
        <w:t xml:space="preserve"> Coursework </w:t>
      </w:r>
      <w:r w:rsidRPr="003D369B">
        <w:rPr>
          <w:rFonts w:ascii="Times New Roman" w:hAnsi="Times New Roman"/>
          <w:i/>
          <w:szCs w:val="24"/>
        </w:rPr>
        <w:t>(9 hours</w:t>
      </w:r>
      <w:r>
        <w:rPr>
          <w:rFonts w:ascii="Times New Roman" w:hAnsi="Times New Roman"/>
          <w:i/>
          <w:szCs w:val="24"/>
        </w:rPr>
        <w:t>)</w:t>
      </w:r>
      <w:r w:rsidR="00B81291">
        <w:rPr>
          <w:rFonts w:ascii="Times New Roman" w:hAnsi="Times New Roman"/>
          <w:i/>
          <w:szCs w:val="24"/>
        </w:rPr>
        <w:t xml:space="preserve"> </w:t>
      </w:r>
      <w:r w:rsidR="00461D44">
        <w:rPr>
          <w:rFonts w:ascii="Times New Roman" w:hAnsi="Times New Roman"/>
          <w:i/>
          <w:szCs w:val="24"/>
        </w:rPr>
        <w:t xml:space="preserve">Nine </w:t>
      </w:r>
      <w:r w:rsidR="00B81291" w:rsidRPr="00B81291">
        <w:rPr>
          <w:rFonts w:ascii="Times New Roman" w:hAnsi="Times New Roman"/>
          <w:i/>
          <w:sz w:val="20"/>
        </w:rPr>
        <w:t xml:space="preserve">additional hours of </w:t>
      </w:r>
      <w:r w:rsidR="00461D44">
        <w:rPr>
          <w:rFonts w:ascii="Times New Roman" w:hAnsi="Times New Roman"/>
          <w:i/>
          <w:sz w:val="20"/>
        </w:rPr>
        <w:t>coursework as defined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2942"/>
        <w:gridCol w:w="895"/>
        <w:gridCol w:w="1226"/>
        <w:gridCol w:w="2121"/>
        <w:gridCol w:w="996"/>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6040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Teaching in Information Studies</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Pr>
                <w:rFonts w:ascii="Times New Roman" w:hAnsi="Times New Roman"/>
                <w:sz w:val="20"/>
              </w:rPr>
              <w:t>LIS 6919</w:t>
            </w:r>
          </w:p>
        </w:tc>
        <w:tc>
          <w:tcPr>
            <w:tcW w:w="3060"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Pr>
                <w:rFonts w:ascii="Times New Roman" w:hAnsi="Times New Roman"/>
                <w:sz w:val="20"/>
              </w:rPr>
              <w:t>Statistics &amp; Data Analysis for Information Studies</w:t>
            </w:r>
          </w:p>
        </w:tc>
        <w:tc>
          <w:tcPr>
            <w:tcW w:w="900"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461D44"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rPr>
                <w:rFonts w:ascii="Times New Roman" w:hAnsi="Times New Roman"/>
                <w:sz w:val="20"/>
              </w:rPr>
            </w:pPr>
            <w:r>
              <w:rPr>
                <w:rFonts w:ascii="Times New Roman" w:hAnsi="Times New Roman"/>
                <w:sz w:val="20"/>
              </w:rPr>
              <w:t>(Second Methods Course)</w:t>
            </w:r>
          </w:p>
          <w:p w:rsidR="00461D44" w:rsidRPr="00B50EFE" w:rsidRDefault="00461D44"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C9567B" w:rsidRDefault="00C9567B" w:rsidP="00C9567B">
      <w:pPr>
        <w:rPr>
          <w:rFonts w:ascii="Times New Roman" w:hAnsi="Times New Roman"/>
          <w:sz w:val="20"/>
        </w:rPr>
      </w:pPr>
    </w:p>
    <w:p w:rsidR="0004462E" w:rsidRPr="00B50EFE" w:rsidRDefault="0004462E"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sidR="00461D44">
        <w:rPr>
          <w:rFonts w:ascii="Times New Roman" w:hAnsi="Times New Roman"/>
          <w:b/>
          <w:i/>
          <w:szCs w:val="24"/>
        </w:rPr>
        <w:t>3</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04462E" w:rsidRDefault="0004462E" w:rsidP="00C9567B">
      <w:pPr>
        <w:rPr>
          <w:rFonts w:ascii="Times New Roman" w:hAnsi="Times New Roman"/>
          <w:b/>
          <w:i/>
          <w:szCs w:val="24"/>
        </w:rPr>
      </w:pPr>
    </w:p>
    <w:p w:rsidR="00C9567B" w:rsidRDefault="00C9567B" w:rsidP="00C9567B">
      <w:pPr>
        <w:rPr>
          <w:rFonts w:ascii="Times New Roman" w:hAnsi="Times New Roman"/>
          <w:i/>
          <w:szCs w:val="24"/>
        </w:rPr>
      </w:pPr>
      <w:r w:rsidRPr="0081720F">
        <w:rPr>
          <w:rFonts w:ascii="Times New Roman" w:hAnsi="Times New Roman"/>
          <w:b/>
          <w:i/>
          <w:szCs w:val="24"/>
        </w:rPr>
        <w:t xml:space="preserve">Proseminar </w:t>
      </w:r>
      <w:r w:rsidRPr="00F40431">
        <w:rPr>
          <w:rFonts w:ascii="Times New Roman" w:hAnsi="Times New Roman"/>
          <w:i/>
          <w:szCs w:val="24"/>
        </w:rPr>
        <w:t>(</w:t>
      </w:r>
      <w:r>
        <w:rPr>
          <w:rFonts w:ascii="Times New Roman" w:hAnsi="Times New Roman"/>
          <w:i/>
          <w:szCs w:val="24"/>
        </w:rPr>
        <w:t>4 hours)</w:t>
      </w:r>
    </w:p>
    <w:p w:rsidR="00C9567B" w:rsidRPr="00B81291" w:rsidRDefault="00C9567B" w:rsidP="00C9567B">
      <w:pPr>
        <w:rPr>
          <w:rFonts w:ascii="Times New Roman" w:hAnsi="Times New Roman"/>
          <w:b/>
          <w:i/>
          <w:sz w:val="20"/>
        </w:rPr>
      </w:pPr>
      <w:r w:rsidRPr="00B81291">
        <w:rPr>
          <w:rFonts w:ascii="Times New Roman" w:hAnsi="Times New Roman"/>
          <w:i/>
          <w:sz w:val="20"/>
        </w:rPr>
        <w:t xml:space="preserve">NOTE:  All in-residence doctoral students who are either pre-candidacy or working as teaching assistants are required to register for LIS 6936 (Proseminar in LIS Research and Teaching) each semester for a minimum of one credit hour.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3364"/>
        <w:gridCol w:w="895"/>
        <w:gridCol w:w="1164"/>
        <w:gridCol w:w="1763"/>
        <w:gridCol w:w="995"/>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Proseminar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Proseminar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Proseminar in LIS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656B46">
            <w:pPr>
              <w:spacing w:before="120" w:after="120"/>
              <w:rPr>
                <w:rFonts w:ascii="Times New Roman" w:hAnsi="Times New Roman"/>
                <w:sz w:val="20"/>
              </w:rPr>
            </w:pPr>
            <w:r>
              <w:rPr>
                <w:rFonts w:ascii="Times New Roman" w:hAnsi="Times New Roman"/>
                <w:sz w:val="20"/>
              </w:rPr>
              <w:t>Proseminar in LIS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Additional Credit Hours Beyond the Required Course</w:t>
      </w:r>
      <w:r w:rsidR="005E077E">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04462E" w:rsidRDefault="0004462E">
      <w:pPr>
        <w:rPr>
          <w:rFonts w:ascii="Cambria" w:hAnsi="Cambria" w:cs="Arial"/>
          <w:b/>
          <w:color w:val="000000" w:themeColor="text1"/>
          <w:sz w:val="28"/>
          <w:szCs w:val="28"/>
        </w:rPr>
      </w:pPr>
      <w:r>
        <w:rPr>
          <w:rFonts w:ascii="Cambria" w:hAnsi="Cambria" w:cs="Arial"/>
          <w:b/>
          <w:color w:val="000000" w:themeColor="text1"/>
          <w:sz w:val="28"/>
          <w:szCs w:val="28"/>
        </w:rPr>
        <w:br w:type="page"/>
      </w: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lastRenderedPageBreak/>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2931"/>
        <w:gridCol w:w="896"/>
        <w:gridCol w:w="1227"/>
        <w:gridCol w:w="2128"/>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04462E" w:rsidRDefault="0004462E"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580"/>
        <w:gridCol w:w="881"/>
        <w:gridCol w:w="1194"/>
        <w:gridCol w:w="1929"/>
        <w:gridCol w:w="959"/>
      </w:tblGrid>
      <w:tr w:rsidR="00C9567B" w:rsidRPr="00E92E92"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Pr="00656B46">
              <w:rPr>
                <w:rFonts w:ascii="Cambria" w:hAnsi="Cambria" w:cs="Arial"/>
                <w:i/>
                <w:color w:val="632423" w:themeColor="accent2" w:themeShade="80"/>
                <w:sz w:val="22"/>
                <w:szCs w:val="22"/>
              </w:rPr>
              <w:t xml:space="preserve"> (24 hours)</w:t>
            </w:r>
            <w:r w:rsidRPr="00656B46">
              <w:rPr>
                <w:rFonts w:ascii="Cambria" w:hAnsi="Cambria" w:cs="Arial"/>
                <w:color w:val="632423" w:themeColor="accent2" w:themeShade="80"/>
                <w:sz w:val="28"/>
                <w:szCs w:val="28"/>
              </w:rPr>
              <w:br/>
            </w:r>
            <w:r w:rsidRPr="00E92E92">
              <w:rPr>
                <w:rFonts w:ascii="Times New Roman" w:hAnsi="Times New Roman"/>
                <w:b/>
                <w:sz w:val="22"/>
                <w:szCs w:val="22"/>
              </w:rPr>
              <w:t>Course #</w:t>
            </w:r>
          </w:p>
        </w:tc>
        <w:tc>
          <w:tcPr>
            <w:tcW w:w="270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8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0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99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72"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trHeight w:val="377"/>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04462E"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04462E" w:rsidRPr="00B50EFE" w:rsidRDefault="00D8277B" w:rsidP="0038741D">
            <w:pPr>
              <w:spacing w:before="120" w:after="120"/>
              <w:rPr>
                <w:rFonts w:ascii="Times New Roman" w:hAnsi="Times New Roman"/>
                <w:sz w:val="20"/>
              </w:rPr>
            </w:pPr>
            <w:r>
              <w:rPr>
                <w:rFonts w:ascii="Times New Roman" w:hAnsi="Times New Roman"/>
                <w:sz w:val="20"/>
              </w:rPr>
              <w:t>v</w:t>
            </w:r>
          </w:p>
        </w:tc>
        <w:tc>
          <w:tcPr>
            <w:tcW w:w="2709" w:type="dxa"/>
            <w:tcBorders>
              <w:top w:val="single" w:sz="4" w:space="0" w:color="auto"/>
              <w:left w:val="single" w:sz="4" w:space="0" w:color="auto"/>
              <w:bottom w:val="single" w:sz="4" w:space="0" w:color="auto"/>
              <w:right w:val="single" w:sz="4" w:space="0" w:color="auto"/>
            </w:tcBorders>
          </w:tcPr>
          <w:p w:rsidR="0004462E" w:rsidRPr="00B50EFE" w:rsidRDefault="0004462E"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1"/>
      <w:headerReference w:type="first" r:id="rId12"/>
      <w:footerReference w:type="first" r:id="rId13"/>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957" w:rsidRDefault="00974957">
      <w:r>
        <w:separator/>
      </w:r>
    </w:p>
  </w:endnote>
  <w:endnote w:type="continuationSeparator" w:id="0">
    <w:p w:rsidR="00974957" w:rsidRDefault="00974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66" w:rsidRPr="00806DE5" w:rsidRDefault="00B81291" w:rsidP="00B81291">
    <w:pPr>
      <w:pStyle w:val="Footer"/>
      <w:tabs>
        <w:tab w:val="clear" w:pos="4320"/>
        <w:tab w:val="clear" w:pos="8640"/>
        <w:tab w:val="left" w:pos="8190"/>
      </w:tabs>
      <w:rPr>
        <w:sz w:val="20"/>
      </w:rPr>
    </w:pPr>
    <w:r w:rsidRPr="00B81291">
      <w:rPr>
        <w:sz w:val="16"/>
        <w:szCs w:val="16"/>
      </w:rPr>
      <w:t xml:space="preserve">PhD Program </w:t>
    </w:r>
    <w:r w:rsidR="001E6746">
      <w:rPr>
        <w:sz w:val="16"/>
        <w:szCs w:val="16"/>
      </w:rPr>
      <w:t>of Study Form – revised 7/8/16</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14501A">
      <w:rPr>
        <w:noProof/>
        <w:sz w:val="20"/>
      </w:rPr>
      <w:t>2</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91" w:rsidRPr="00B81291" w:rsidRDefault="00B81291" w:rsidP="00B81291">
    <w:pPr>
      <w:pStyle w:val="Footer"/>
      <w:tabs>
        <w:tab w:val="clear" w:pos="4320"/>
        <w:tab w:val="clear" w:pos="8640"/>
        <w:tab w:val="left" w:pos="8190"/>
      </w:tabs>
      <w:rPr>
        <w:sz w:val="16"/>
        <w:szCs w:val="16"/>
      </w:rPr>
    </w:pPr>
    <w:r w:rsidRPr="00B81291">
      <w:rPr>
        <w:sz w:val="16"/>
        <w:szCs w:val="16"/>
      </w:rPr>
      <w:t xml:space="preserve">PhD Program </w:t>
    </w:r>
    <w:r w:rsidR="001E6746">
      <w:rPr>
        <w:sz w:val="16"/>
        <w:szCs w:val="16"/>
      </w:rPr>
      <w:t>of Study Form – revised 7/8/16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957" w:rsidRDefault="00974957">
      <w:r>
        <w:separator/>
      </w:r>
    </w:p>
  </w:footnote>
  <w:footnote w:type="continuationSeparator" w:id="0">
    <w:p w:rsidR="00974957" w:rsidRDefault="00974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F716F3">
    <w:pPr>
      <w:pStyle w:val="Header"/>
      <w:ind w:left="-180" w:firstLine="1620"/>
    </w:pPr>
    <w:r>
      <w:t>FLORIDA STATE UNIVERSITY</w:t>
    </w:r>
  </w:p>
  <w:p w:rsidR="00F716F3" w:rsidRPr="00F716F3" w:rsidRDefault="00F716F3" w:rsidP="00F716F3">
    <w:pPr>
      <w:pStyle w:val="Header"/>
      <w:ind w:left="-180" w:firstLine="1620"/>
      <w:rPr>
        <w:sz w:val="18"/>
        <w:szCs w:val="18"/>
      </w:rPr>
    </w:pPr>
    <w:r w:rsidRPr="00F716F3">
      <w:rPr>
        <w:sz w:val="18"/>
        <w:szCs w:val="18"/>
      </w:rPr>
      <w:t>COLLEGE OF COMMUNICATION AND INFORMATION</w:t>
    </w:r>
  </w:p>
  <w:p w:rsidR="00F716F3" w:rsidRDefault="00F716F3" w:rsidP="00F716F3">
    <w:pPr>
      <w:pStyle w:val="Header"/>
      <w:ind w:left="-180" w:firstLine="1620"/>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2B"/>
    <w:rsid w:val="00015ED3"/>
    <w:rsid w:val="00017CC5"/>
    <w:rsid w:val="000220FA"/>
    <w:rsid w:val="0004462E"/>
    <w:rsid w:val="00054912"/>
    <w:rsid w:val="00061905"/>
    <w:rsid w:val="00070456"/>
    <w:rsid w:val="00105864"/>
    <w:rsid w:val="00123DA0"/>
    <w:rsid w:val="001342B1"/>
    <w:rsid w:val="0013548F"/>
    <w:rsid w:val="0014501A"/>
    <w:rsid w:val="001602B1"/>
    <w:rsid w:val="001B45D2"/>
    <w:rsid w:val="001E6746"/>
    <w:rsid w:val="001E7ACF"/>
    <w:rsid w:val="002010F8"/>
    <w:rsid w:val="002673A3"/>
    <w:rsid w:val="002A60BA"/>
    <w:rsid w:val="002F7940"/>
    <w:rsid w:val="00310B5C"/>
    <w:rsid w:val="00317B3D"/>
    <w:rsid w:val="003D00A3"/>
    <w:rsid w:val="003D2014"/>
    <w:rsid w:val="004026E8"/>
    <w:rsid w:val="00443F4E"/>
    <w:rsid w:val="00461D44"/>
    <w:rsid w:val="00462F25"/>
    <w:rsid w:val="00467B5B"/>
    <w:rsid w:val="00492350"/>
    <w:rsid w:val="004B144A"/>
    <w:rsid w:val="00546D2D"/>
    <w:rsid w:val="0058142B"/>
    <w:rsid w:val="00586C18"/>
    <w:rsid w:val="00596862"/>
    <w:rsid w:val="005B48A1"/>
    <w:rsid w:val="005C0B3A"/>
    <w:rsid w:val="005E030B"/>
    <w:rsid w:val="005E077E"/>
    <w:rsid w:val="00600575"/>
    <w:rsid w:val="00603501"/>
    <w:rsid w:val="006273FF"/>
    <w:rsid w:val="00656B46"/>
    <w:rsid w:val="006909BE"/>
    <w:rsid w:val="006F3AE7"/>
    <w:rsid w:val="0072494C"/>
    <w:rsid w:val="00735A5F"/>
    <w:rsid w:val="007510D3"/>
    <w:rsid w:val="00755904"/>
    <w:rsid w:val="007656AB"/>
    <w:rsid w:val="007855A2"/>
    <w:rsid w:val="0079719D"/>
    <w:rsid w:val="0079788A"/>
    <w:rsid w:val="007A45AE"/>
    <w:rsid w:val="007B0616"/>
    <w:rsid w:val="00806DE5"/>
    <w:rsid w:val="00850A1E"/>
    <w:rsid w:val="008D542F"/>
    <w:rsid w:val="009152B5"/>
    <w:rsid w:val="009162DC"/>
    <w:rsid w:val="009525E2"/>
    <w:rsid w:val="0095496B"/>
    <w:rsid w:val="00974957"/>
    <w:rsid w:val="009814CF"/>
    <w:rsid w:val="009A6C79"/>
    <w:rsid w:val="009F625B"/>
    <w:rsid w:val="00A16CF4"/>
    <w:rsid w:val="00A33295"/>
    <w:rsid w:val="00A5233C"/>
    <w:rsid w:val="00A85666"/>
    <w:rsid w:val="00A97EF3"/>
    <w:rsid w:val="00B5166C"/>
    <w:rsid w:val="00B81291"/>
    <w:rsid w:val="00B86742"/>
    <w:rsid w:val="00BC391D"/>
    <w:rsid w:val="00BD4F10"/>
    <w:rsid w:val="00BE7346"/>
    <w:rsid w:val="00C06231"/>
    <w:rsid w:val="00C86F4F"/>
    <w:rsid w:val="00C9567B"/>
    <w:rsid w:val="00C9745A"/>
    <w:rsid w:val="00D21627"/>
    <w:rsid w:val="00D22B4D"/>
    <w:rsid w:val="00D40A3C"/>
    <w:rsid w:val="00D8277B"/>
    <w:rsid w:val="00DA6E82"/>
    <w:rsid w:val="00DB37E9"/>
    <w:rsid w:val="00E06695"/>
    <w:rsid w:val="00E35250"/>
    <w:rsid w:val="00E636F2"/>
    <w:rsid w:val="00EB24C3"/>
    <w:rsid w:val="00ED141F"/>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8B01C1-08C0-4E81-A5AF-0EC2E0E1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8A40C-5658-4E93-9D27-93339E391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0</TotalTime>
  <Pages>4</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2547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Stagg, Jade</cp:lastModifiedBy>
  <cp:revision>2</cp:revision>
  <cp:lastPrinted>2015-04-14T16:53:00Z</cp:lastPrinted>
  <dcterms:created xsi:type="dcterms:W3CDTF">2016-10-04T19:53:00Z</dcterms:created>
  <dcterms:modified xsi:type="dcterms:W3CDTF">2016-10-04T19:53:00Z</dcterms:modified>
</cp:coreProperties>
</file>