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E8" w:rsidRDefault="002051E8" w:rsidP="002051E8">
      <w:pPr>
        <w:pStyle w:val="Header"/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89201" wp14:editId="37C5EE68">
                <wp:simplePos x="0" y="0"/>
                <wp:positionH relativeFrom="column">
                  <wp:posOffset>3614420</wp:posOffset>
                </wp:positionH>
                <wp:positionV relativeFrom="paragraph">
                  <wp:posOffset>-170180</wp:posOffset>
                </wp:positionV>
                <wp:extent cx="2232660" cy="704850"/>
                <wp:effectExtent l="0" t="0" r="1524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25D" w:rsidRPr="00EB5364" w:rsidRDefault="00D4525D" w:rsidP="00EB536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B536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PH.D.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PROSPECTUS </w:t>
                            </w:r>
                          </w:p>
                          <w:p w:rsidR="00D4525D" w:rsidRPr="00EB5364" w:rsidRDefault="00D4525D" w:rsidP="00EB536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DEFENSE </w:t>
                            </w:r>
                            <w:r w:rsidR="000C30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SIGNATURE </w:t>
                            </w:r>
                            <w:r w:rsidRPr="00EB5364">
                              <w:rPr>
                                <w:b/>
                                <w:sz w:val="28"/>
                                <w:szCs w:val="28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6pt;margin-top:-13.4pt;width:175.8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">
                <v:textbox>
                  <w:txbxContent>
                    <w:p w:rsidR="00D4525D" w:rsidRPr="00EB5364" w:rsidRDefault="00D4525D" w:rsidP="00EB536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EB5364">
                        <w:rPr>
                          <w:b/>
                          <w:sz w:val="28"/>
                          <w:szCs w:val="28"/>
                        </w:rPr>
                        <w:t xml:space="preserve">PH.D.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PROSPECTUS </w:t>
                      </w:r>
                    </w:p>
                    <w:p w:rsidR="00D4525D" w:rsidRPr="00EB5364" w:rsidRDefault="00D4525D" w:rsidP="00EB536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DEFENSE </w:t>
                      </w:r>
                      <w:r w:rsidR="000C302E">
                        <w:rPr>
                          <w:b/>
                          <w:sz w:val="28"/>
                          <w:szCs w:val="28"/>
                        </w:rPr>
                        <w:t xml:space="preserve">SIGNATURE </w:t>
                      </w:r>
                      <w:r w:rsidRPr="00EB5364">
                        <w:rPr>
                          <w:b/>
                          <w:sz w:val="28"/>
                          <w:szCs w:val="28"/>
                        </w:rPr>
                        <w:t>FORM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t>FLORIDA STATE UNIVERSITY</w:t>
      </w:r>
    </w:p>
    <w:p w:rsidR="002051E8" w:rsidRPr="00F716F3" w:rsidRDefault="002051E8" w:rsidP="002051E8">
      <w:pPr>
        <w:pStyle w:val="Header"/>
        <w:rPr>
          <w:sz w:val="18"/>
          <w:szCs w:val="18"/>
        </w:rPr>
      </w:pPr>
      <w:r w:rsidRPr="00F716F3">
        <w:rPr>
          <w:sz w:val="18"/>
          <w:szCs w:val="18"/>
        </w:rPr>
        <w:t>COLLEGE OF COMMUNICATION AND INFORMATION</w:t>
      </w:r>
    </w:p>
    <w:p w:rsidR="002051E8" w:rsidRDefault="002051E8" w:rsidP="002051E8">
      <w:pPr>
        <w:pStyle w:val="Header"/>
        <w:rPr>
          <w:i/>
        </w:rPr>
      </w:pPr>
      <w:r w:rsidRPr="00F716F3">
        <w:rPr>
          <w:i/>
        </w:rPr>
        <w:t>School of Information</w:t>
      </w:r>
    </w:p>
    <w:p w:rsidR="00A92A30" w:rsidRDefault="00A92A30" w:rsidP="002051E8">
      <w:pPr>
        <w:pStyle w:val="Header"/>
        <w:rPr>
          <w:i/>
        </w:rPr>
      </w:pPr>
    </w:p>
    <w:p w:rsidR="00A92A30" w:rsidRPr="00F716F3" w:rsidRDefault="00A92A30" w:rsidP="002051E8">
      <w:pPr>
        <w:pStyle w:val="Header"/>
        <w:rPr>
          <w:i/>
        </w:rPr>
      </w:pPr>
    </w:p>
    <w:p w:rsidR="000A37DC" w:rsidRDefault="000A37DC" w:rsidP="00EB4880">
      <w:pPr>
        <w:pBdr>
          <w:bottom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tbl>
      <w:tblPr>
        <w:tblW w:w="10894" w:type="dxa"/>
        <w:jc w:val="center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29" w:type="dxa"/>
          <w:bottom w:w="43" w:type="dxa"/>
          <w:right w:w="29" w:type="dxa"/>
        </w:tblCellMar>
        <w:tblLook w:val="00A0" w:firstRow="1" w:lastRow="0" w:firstColumn="1" w:lastColumn="0" w:noHBand="0" w:noVBand="0"/>
      </w:tblPr>
      <w:tblGrid>
        <w:gridCol w:w="5447"/>
        <w:gridCol w:w="5447"/>
      </w:tblGrid>
      <w:tr w:rsidR="004078AA" w:rsidRPr="001A3E42" w:rsidTr="00C13D76">
        <w:trPr>
          <w:trHeight w:val="452"/>
          <w:jc w:val="center"/>
        </w:trPr>
        <w:tc>
          <w:tcPr>
            <w:tcW w:w="5447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78AA" w:rsidRPr="001A3E42" w:rsidRDefault="004078AA" w:rsidP="004078AA">
            <w:pPr>
              <w:rPr>
                <w:b/>
                <w:sz w:val="22"/>
                <w:szCs w:val="22"/>
                <w:lang w:eastAsia="ko-KR"/>
              </w:rPr>
            </w:pPr>
            <w:r w:rsidRPr="001A3E42">
              <w:rPr>
                <w:b/>
                <w:sz w:val="22"/>
                <w:szCs w:val="22"/>
              </w:rPr>
              <w:t>Student Name:</w:t>
            </w:r>
            <w:r w:rsidRPr="0035401D">
              <w:rPr>
                <w:szCs w:val="24"/>
              </w:rPr>
              <w:t xml:space="preserve">   </w:t>
            </w:r>
          </w:p>
        </w:tc>
        <w:tc>
          <w:tcPr>
            <w:tcW w:w="5447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4078AA" w:rsidRPr="001A3E42" w:rsidRDefault="00A92A30" w:rsidP="00A92A30">
            <w:pPr>
              <w:rPr>
                <w:sz w:val="22"/>
                <w:szCs w:val="22"/>
                <w:lang w:eastAsia="ko-KR"/>
              </w:rPr>
            </w:pPr>
            <w:r>
              <w:rPr>
                <w:b/>
                <w:sz w:val="22"/>
                <w:szCs w:val="22"/>
              </w:rPr>
              <w:t>EMPLID</w:t>
            </w:r>
            <w:r w:rsidR="004078AA" w:rsidRPr="001A3E42">
              <w:rPr>
                <w:b/>
                <w:sz w:val="22"/>
                <w:szCs w:val="22"/>
              </w:rPr>
              <w:t>:</w:t>
            </w:r>
            <w:r w:rsidR="004078AA" w:rsidRPr="0035401D">
              <w:rPr>
                <w:szCs w:val="24"/>
              </w:rPr>
              <w:t xml:space="preserve">  </w:t>
            </w:r>
          </w:p>
        </w:tc>
      </w:tr>
      <w:tr w:rsidR="004078AA" w:rsidRPr="001A3E42" w:rsidTr="00C13D76">
        <w:trPr>
          <w:trHeight w:val="437"/>
          <w:jc w:val="center"/>
        </w:trPr>
        <w:tc>
          <w:tcPr>
            <w:tcW w:w="5447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78AA" w:rsidRPr="00D02723" w:rsidRDefault="004078AA" w:rsidP="004078AA">
            <w:pPr>
              <w:rPr>
                <w:sz w:val="22"/>
                <w:szCs w:val="22"/>
                <w:lang w:eastAsia="ko-KR"/>
              </w:rPr>
            </w:pPr>
            <w:r w:rsidRPr="001A3E42">
              <w:rPr>
                <w:b/>
                <w:sz w:val="22"/>
                <w:szCs w:val="22"/>
              </w:rPr>
              <w:t>FSU Email:</w:t>
            </w:r>
            <w:r w:rsidRPr="0035401D">
              <w:rPr>
                <w:szCs w:val="24"/>
              </w:rPr>
              <w:t xml:space="preserve">  </w:t>
            </w:r>
          </w:p>
        </w:tc>
        <w:tc>
          <w:tcPr>
            <w:tcW w:w="5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4078AA" w:rsidRPr="001A3E42" w:rsidRDefault="00C13D76" w:rsidP="003C2782">
            <w:pPr>
              <w:rPr>
                <w:sz w:val="22"/>
                <w:szCs w:val="22"/>
                <w:lang w:eastAsia="ko-KR"/>
              </w:rPr>
            </w:pPr>
            <w:r>
              <w:rPr>
                <w:b/>
                <w:sz w:val="22"/>
                <w:szCs w:val="22"/>
              </w:rPr>
              <w:t>Mat Date to Ph.D. Program:</w:t>
            </w:r>
            <w:r w:rsidR="004078AA" w:rsidRPr="0035401D">
              <w:rPr>
                <w:szCs w:val="24"/>
              </w:rPr>
              <w:t xml:space="preserve"> </w:t>
            </w:r>
          </w:p>
        </w:tc>
      </w:tr>
      <w:tr w:rsidR="00EB4880" w:rsidRPr="001A3E42" w:rsidTr="00D4525D">
        <w:trPr>
          <w:trHeight w:val="437"/>
          <w:jc w:val="center"/>
        </w:trPr>
        <w:tc>
          <w:tcPr>
            <w:tcW w:w="10894" w:type="dxa"/>
            <w:gridSpan w:val="2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EB4880" w:rsidRPr="00D02723" w:rsidRDefault="00C13D76" w:rsidP="00EB488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Prospectus Defense Date:</w:t>
            </w:r>
            <w:r w:rsidR="002051E8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EB4880" w:rsidRDefault="00EB4880" w:rsidP="000A37DC">
      <w:pPr>
        <w:rPr>
          <w:rFonts w:ascii="Times New Roman" w:hAnsi="Times New Roman"/>
          <w:sz w:val="20"/>
        </w:rPr>
      </w:pPr>
    </w:p>
    <w:p w:rsidR="003C2782" w:rsidRDefault="003C2782" w:rsidP="000A37DC">
      <w:pPr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"/>
        <w:gridCol w:w="2880"/>
        <w:gridCol w:w="2694"/>
        <w:gridCol w:w="2796"/>
        <w:gridCol w:w="810"/>
        <w:gridCol w:w="900"/>
        <w:gridCol w:w="900"/>
      </w:tblGrid>
      <w:tr w:rsidR="00167FB5" w:rsidRPr="000A37DC" w:rsidTr="00DD7ABF">
        <w:trPr>
          <w:gridBefore w:val="1"/>
          <w:wBefore w:w="18" w:type="dxa"/>
          <w:trHeight w:val="665"/>
        </w:trPr>
        <w:tc>
          <w:tcPr>
            <w:tcW w:w="288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67FB5" w:rsidRPr="00EB4880" w:rsidRDefault="00167FB5" w:rsidP="003C2782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EB4880">
              <w:rPr>
                <w:rFonts w:ascii="Times New Roman" w:hAnsi="Times New Roman"/>
                <w:b/>
                <w:sz w:val="28"/>
                <w:szCs w:val="28"/>
              </w:rPr>
              <w:t>Supervisory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  <w:t xml:space="preserve">      </w:t>
            </w:r>
            <w:r w:rsidRPr="00EB4880">
              <w:rPr>
                <w:rFonts w:ascii="Times New Roman" w:hAnsi="Times New Roman"/>
                <w:b/>
                <w:sz w:val="28"/>
                <w:szCs w:val="28"/>
              </w:rPr>
              <w:t>Committee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  <w:t xml:space="preserve">      I</w:t>
            </w:r>
            <w:r w:rsidRPr="00EB4880">
              <w:rPr>
                <w:rFonts w:ascii="Times New Roman" w:hAnsi="Times New Roman"/>
                <w:b/>
                <w:sz w:val="28"/>
                <w:szCs w:val="28"/>
              </w:rPr>
              <w:t>nformation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7FB5" w:rsidRPr="003C2782" w:rsidRDefault="00167FB5" w:rsidP="00167FB5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C2782">
              <w:rPr>
                <w:rFonts w:ascii="Times New Roman" w:hAnsi="Times New Roman"/>
                <w:b/>
                <w:szCs w:val="24"/>
              </w:rPr>
              <w:t>Name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C2782">
              <w:rPr>
                <w:rFonts w:ascii="Times New Roman" w:hAnsi="Times New Roman"/>
                <w:i/>
                <w:sz w:val="20"/>
              </w:rPr>
              <w:t>(Type or Print Name)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7FB5" w:rsidRPr="003C2782" w:rsidRDefault="00167FB5" w:rsidP="00167FB5">
            <w:pPr>
              <w:spacing w:before="120" w:after="120"/>
              <w:jc w:val="center"/>
              <w:rPr>
                <w:rFonts w:ascii="Times New Roman" w:hAnsi="Times New Roman"/>
                <w:b/>
                <w:szCs w:val="24"/>
              </w:rPr>
            </w:pPr>
            <w:r w:rsidRPr="003C2782">
              <w:rPr>
                <w:rFonts w:ascii="Times New Roman" w:hAnsi="Times New Roman"/>
                <w:b/>
                <w:szCs w:val="24"/>
              </w:rPr>
              <w:t>Signature</w:t>
            </w:r>
            <w:r w:rsidR="00FE5AC5">
              <w:rPr>
                <w:rFonts w:ascii="Times New Roman" w:hAnsi="Times New Roman"/>
                <w:b/>
                <w:szCs w:val="24"/>
              </w:rPr>
              <w:t xml:space="preserve"> and Date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7FB5" w:rsidRDefault="00167FB5" w:rsidP="00167FB5">
            <w:pPr>
              <w:spacing w:before="120" w:after="12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Decision</w:t>
            </w:r>
          </w:p>
          <w:p w:rsidR="00167FB5" w:rsidRPr="00167FB5" w:rsidRDefault="00167FB5" w:rsidP="00167FB5">
            <w:pPr>
              <w:spacing w:before="120" w:after="12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67FB5">
              <w:rPr>
                <w:rFonts w:ascii="Times New Roman" w:hAnsi="Times New Roman"/>
                <w:i/>
                <w:sz w:val="18"/>
                <w:szCs w:val="18"/>
              </w:rPr>
              <w:t>(Check one box below)</w:t>
            </w:r>
          </w:p>
        </w:tc>
      </w:tr>
      <w:tr w:rsidR="00FE5AC5" w:rsidRPr="000A37DC" w:rsidTr="00FE5AC5">
        <w:trPr>
          <w:gridBefore w:val="1"/>
          <w:wBefore w:w="18" w:type="dxa"/>
          <w:trHeight w:val="350"/>
        </w:trPr>
        <w:tc>
          <w:tcPr>
            <w:tcW w:w="28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E5AC5" w:rsidRDefault="00FE5AC5" w:rsidP="003C2782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5AC5" w:rsidRPr="003C2782" w:rsidRDefault="00FE5AC5" w:rsidP="000C2F85">
            <w:pPr>
              <w:spacing w:before="120" w:after="12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5AC5" w:rsidRPr="003C2782" w:rsidRDefault="00FE5AC5" w:rsidP="003C2782">
            <w:pPr>
              <w:spacing w:before="120" w:after="12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E5AC5" w:rsidRPr="00FE5AC5" w:rsidRDefault="00FE5AC5" w:rsidP="00D4525D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5AC5">
              <w:rPr>
                <w:rFonts w:ascii="Times New Roman" w:hAnsi="Times New Roman"/>
                <w:b/>
                <w:sz w:val="18"/>
                <w:szCs w:val="18"/>
              </w:rPr>
              <w:t>Pass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E5AC5" w:rsidRPr="00FE5AC5" w:rsidRDefault="00FE5AC5" w:rsidP="00D4525D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5AC5">
              <w:rPr>
                <w:rFonts w:ascii="Times New Roman" w:hAnsi="Times New Roman"/>
                <w:b/>
                <w:sz w:val="18"/>
                <w:szCs w:val="18"/>
              </w:rPr>
              <w:t>Fail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E5AC5" w:rsidRPr="00FE5AC5" w:rsidRDefault="00FE5AC5" w:rsidP="00D4525D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5AC5">
              <w:rPr>
                <w:rFonts w:ascii="Times New Roman" w:hAnsi="Times New Roman"/>
                <w:b/>
                <w:sz w:val="18"/>
                <w:szCs w:val="18"/>
              </w:rPr>
              <w:t>Re-Examine</w:t>
            </w:r>
          </w:p>
        </w:tc>
      </w:tr>
      <w:tr w:rsidR="00FE5AC5" w:rsidRPr="000A37DC" w:rsidTr="00FE5AC5">
        <w:trPr>
          <w:gridBefore w:val="1"/>
          <w:wBefore w:w="18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3C2782" w:rsidRDefault="00FE5AC5" w:rsidP="004078AA">
            <w:pPr>
              <w:spacing w:before="240" w:after="240"/>
              <w:rPr>
                <w:rFonts w:ascii="Times New Roman" w:hAnsi="Times New Roman"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Major Professor / Chair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  <w:tr w:rsidR="00FE5AC5" w:rsidRPr="000A37DC" w:rsidTr="00FE5AC5">
        <w:trPr>
          <w:gridBefore w:val="1"/>
          <w:wBefore w:w="18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3C2782" w:rsidRDefault="00FE5AC5" w:rsidP="00EB5364">
            <w:pPr>
              <w:spacing w:before="240" w:after="240"/>
              <w:rPr>
                <w:rFonts w:ascii="Times New Roman" w:hAnsi="Times New Roman"/>
                <w:b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Committee Member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  <w:tr w:rsidR="00FE5AC5" w:rsidRPr="000A37DC" w:rsidTr="00FE5AC5">
        <w:trPr>
          <w:gridBefore w:val="1"/>
          <w:wBefore w:w="18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3C2782" w:rsidRDefault="00FE5AC5" w:rsidP="00EB5364">
            <w:pPr>
              <w:spacing w:before="240" w:after="240"/>
              <w:rPr>
                <w:rFonts w:ascii="Times New Roman" w:hAnsi="Times New Roman"/>
                <w:b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Committee Member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  <w:tr w:rsidR="00FE5AC5" w:rsidRPr="000A37DC" w:rsidTr="00FE5AC5">
        <w:trPr>
          <w:gridBefore w:val="1"/>
          <w:wBefore w:w="18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3C2782" w:rsidRDefault="00FE5AC5" w:rsidP="00EB5364">
            <w:pPr>
              <w:spacing w:before="240" w:after="240"/>
              <w:rPr>
                <w:rFonts w:ascii="Times New Roman" w:hAnsi="Times New Roman"/>
                <w:b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Committee Member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  <w:tr w:rsidR="00FE5AC5" w:rsidRPr="000A37DC" w:rsidTr="00FE5AC5">
        <w:trPr>
          <w:gridBefore w:val="1"/>
          <w:wBefore w:w="18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3C2782" w:rsidRDefault="00FE5AC5" w:rsidP="00EB5364">
            <w:pPr>
              <w:spacing w:before="240" w:after="240"/>
              <w:rPr>
                <w:rFonts w:ascii="Times New Roman" w:hAnsi="Times New Roman"/>
                <w:b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University Representative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  <w:tr w:rsidR="00D4525D" w:rsidRPr="000A37DC" w:rsidTr="00D4525D">
        <w:trPr>
          <w:trHeight w:val="440"/>
        </w:trPr>
        <w:tc>
          <w:tcPr>
            <w:tcW w:w="10998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D4525D" w:rsidRPr="00D4525D" w:rsidRDefault="00D4525D" w:rsidP="00D4525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4525D">
              <w:rPr>
                <w:rFonts w:ascii="Times New Roman" w:hAnsi="Times New Roman"/>
                <w:b/>
                <w:sz w:val="22"/>
                <w:szCs w:val="22"/>
              </w:rPr>
              <w:t>Reviewed and Approved by:</w:t>
            </w:r>
          </w:p>
        </w:tc>
      </w:tr>
      <w:tr w:rsidR="00FE5AC5" w:rsidRPr="000A37DC" w:rsidTr="00D24615">
        <w:trPr>
          <w:gridBefore w:val="1"/>
          <w:wBefore w:w="18" w:type="dxa"/>
        </w:trPr>
        <w:tc>
          <w:tcPr>
            <w:tcW w:w="288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2051E8" w:rsidRPr="003C2782" w:rsidRDefault="00FE5AC5" w:rsidP="002051E8">
            <w:pPr>
              <w:spacing w:before="240" w:after="240"/>
              <w:rPr>
                <w:rFonts w:ascii="Times New Roman" w:hAnsi="Times New Roman"/>
                <w:sz w:val="22"/>
                <w:szCs w:val="22"/>
              </w:rPr>
            </w:pP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Director,</w:t>
            </w:r>
            <w:r w:rsidR="002051E8">
              <w:rPr>
                <w:rFonts w:ascii="Times New Roman" w:hAnsi="Times New Roman"/>
                <w:b/>
                <w:sz w:val="22"/>
                <w:szCs w:val="22"/>
              </w:rPr>
              <w:br/>
            </w:r>
            <w:r w:rsidRPr="003C2782">
              <w:rPr>
                <w:rFonts w:ascii="Times New Roman" w:hAnsi="Times New Roman"/>
                <w:b/>
                <w:sz w:val="22"/>
                <w:szCs w:val="22"/>
              </w:rPr>
              <w:t>S</w:t>
            </w:r>
            <w:r w:rsidR="002051E8">
              <w:rPr>
                <w:rFonts w:ascii="Times New Roman" w:hAnsi="Times New Roman"/>
                <w:b/>
                <w:sz w:val="22"/>
                <w:szCs w:val="22"/>
              </w:rPr>
              <w:t>chool of Information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E5AC5" w:rsidRPr="00A92A30" w:rsidRDefault="00FE5AC5" w:rsidP="003C2782">
            <w:pPr>
              <w:spacing w:before="240" w:after="240"/>
              <w:jc w:val="center"/>
              <w:rPr>
                <w:rFonts w:ascii="Times New Roman" w:hAnsi="Times New Roman"/>
                <w:szCs w:val="24"/>
              </w:rPr>
            </w:pPr>
            <w:bookmarkStart w:id="0" w:name="_GoBack"/>
            <w:bookmarkEnd w:id="0"/>
          </w:p>
        </w:tc>
        <w:tc>
          <w:tcPr>
            <w:tcW w:w="5406" w:type="dxa"/>
            <w:gridSpan w:val="4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E5AC5" w:rsidRPr="000A37DC" w:rsidRDefault="00FE5AC5" w:rsidP="000A37DC">
            <w:pPr>
              <w:spacing w:before="240" w:after="240"/>
              <w:rPr>
                <w:rFonts w:ascii="Times New Roman" w:hAnsi="Times New Roman"/>
                <w:sz w:val="20"/>
              </w:rPr>
            </w:pPr>
          </w:p>
        </w:tc>
      </w:tr>
    </w:tbl>
    <w:p w:rsidR="000A37DC" w:rsidRPr="000A37DC" w:rsidRDefault="000A37DC" w:rsidP="000A37DC">
      <w:pPr>
        <w:rPr>
          <w:rFonts w:ascii="Times New Roman" w:hAnsi="Times New Roman"/>
          <w:sz w:val="20"/>
        </w:rPr>
      </w:pPr>
    </w:p>
    <w:sectPr w:rsidR="000A37DC" w:rsidRPr="000A37DC" w:rsidSect="00EB536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547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25D" w:rsidRDefault="00D4525D">
      <w:r>
        <w:separator/>
      </w:r>
    </w:p>
  </w:endnote>
  <w:endnote w:type="continuationSeparator" w:id="0">
    <w:p w:rsidR="00D4525D" w:rsidRDefault="00D45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25D" w:rsidRPr="00806DE5" w:rsidRDefault="00D4525D" w:rsidP="006909BE">
    <w:pPr>
      <w:pStyle w:val="Footer"/>
      <w:jc w:val="right"/>
      <w:rPr>
        <w:sz w:val="20"/>
      </w:rPr>
    </w:pPr>
    <w:r w:rsidRPr="00806DE5">
      <w:rPr>
        <w:sz w:val="20"/>
      </w:rPr>
      <w:fldChar w:fldCharType="begin"/>
    </w:r>
    <w:r w:rsidRPr="00806DE5">
      <w:rPr>
        <w:sz w:val="20"/>
      </w:rPr>
      <w:instrText xml:space="preserve"> PAGE   \* MERGEFORMAT </w:instrText>
    </w:r>
    <w:r w:rsidRPr="00806DE5">
      <w:rPr>
        <w:sz w:val="20"/>
      </w:rPr>
      <w:fldChar w:fldCharType="separate"/>
    </w:r>
    <w:r>
      <w:rPr>
        <w:noProof/>
        <w:sz w:val="20"/>
      </w:rPr>
      <w:t>2</w:t>
    </w:r>
    <w:r w:rsidRPr="00806DE5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25D" w:rsidRPr="000A37DC" w:rsidRDefault="00D4525D" w:rsidP="000A37DC">
    <w:pPr>
      <w:pStyle w:val="Footer"/>
      <w:jc w:val="right"/>
      <w:rPr>
        <w:rFonts w:ascii="Times New Roman" w:hAnsi="Times New Roman"/>
        <w:i/>
        <w:sz w:val="20"/>
      </w:rPr>
    </w:pPr>
    <w:r w:rsidRPr="000A37DC">
      <w:rPr>
        <w:rFonts w:ascii="Times New Roman" w:hAnsi="Times New Roman"/>
        <w:i/>
        <w:sz w:val="20"/>
      </w:rPr>
      <w:t>R</w:t>
    </w:r>
    <w:r w:rsidR="00541A13">
      <w:rPr>
        <w:rFonts w:ascii="Times New Roman" w:hAnsi="Times New Roman"/>
        <w:i/>
        <w:sz w:val="20"/>
      </w:rPr>
      <w:t>evised 6/16/14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25D" w:rsidRDefault="00D4525D">
      <w:r>
        <w:separator/>
      </w:r>
    </w:p>
  </w:footnote>
  <w:footnote w:type="continuationSeparator" w:id="0">
    <w:p w:rsidR="00D4525D" w:rsidRDefault="00D45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25D" w:rsidRDefault="00D4525D">
    <w:pPr>
      <w:pStyle w:val="Header"/>
    </w:pPr>
    <w:r>
      <w:rPr>
        <w:noProof/>
      </w:rPr>
      <w:drawing>
        <wp:inline distT="0" distB="0" distL="0" distR="0">
          <wp:extent cx="2752725" cy="466725"/>
          <wp:effectExtent l="0" t="0" r="9525" b="9525"/>
          <wp:docPr id="1" name="Picture 1" descr="SLIS_COLLEGE_OF_COM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LIS_COLLEGE_OF_COMM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59" t="28125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525D" w:rsidRDefault="00D4525D">
    <w:pPr>
      <w:pStyle w:val="Header"/>
    </w:pPr>
  </w:p>
  <w:p w:rsidR="00D4525D" w:rsidRDefault="00D4525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25D" w:rsidRDefault="002051E8" w:rsidP="004026E8">
    <w:pPr>
      <w:pStyle w:val="Header"/>
      <w:ind w:left="-180"/>
    </w:pPr>
    <w:r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19728F98" wp14:editId="5AFB8632">
          <wp:simplePos x="0" y="0"/>
          <wp:positionH relativeFrom="column">
            <wp:posOffset>-33020</wp:posOffset>
          </wp:positionH>
          <wp:positionV relativeFrom="paragraph">
            <wp:posOffset>8890</wp:posOffset>
          </wp:positionV>
          <wp:extent cx="777240" cy="777240"/>
          <wp:effectExtent l="0" t="0" r="3810" b="3810"/>
          <wp:wrapSquare wrapText="bothSides"/>
          <wp:docPr id="2" name="Picture 1" descr="FSU_SEAL -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U_SEAL -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2B"/>
    <w:rsid w:val="00015ED3"/>
    <w:rsid w:val="000173F1"/>
    <w:rsid w:val="00017CC5"/>
    <w:rsid w:val="000220FA"/>
    <w:rsid w:val="00035E5A"/>
    <w:rsid w:val="00054912"/>
    <w:rsid w:val="00061905"/>
    <w:rsid w:val="00070456"/>
    <w:rsid w:val="000A37DC"/>
    <w:rsid w:val="000C2F85"/>
    <w:rsid w:val="000C302E"/>
    <w:rsid w:val="00105864"/>
    <w:rsid w:val="00123DA0"/>
    <w:rsid w:val="001342B1"/>
    <w:rsid w:val="0013548F"/>
    <w:rsid w:val="00167FB5"/>
    <w:rsid w:val="001B1360"/>
    <w:rsid w:val="001C711E"/>
    <w:rsid w:val="002010F8"/>
    <w:rsid w:val="002051E8"/>
    <w:rsid w:val="002673A3"/>
    <w:rsid w:val="002A60BA"/>
    <w:rsid w:val="002F7940"/>
    <w:rsid w:val="00313E0C"/>
    <w:rsid w:val="00317B3D"/>
    <w:rsid w:val="003C2782"/>
    <w:rsid w:val="003D2014"/>
    <w:rsid w:val="004026E8"/>
    <w:rsid w:val="004078AA"/>
    <w:rsid w:val="00462F25"/>
    <w:rsid w:val="00492350"/>
    <w:rsid w:val="00541A13"/>
    <w:rsid w:val="00546D2D"/>
    <w:rsid w:val="0058142B"/>
    <w:rsid w:val="00586C18"/>
    <w:rsid w:val="00596862"/>
    <w:rsid w:val="005B48A1"/>
    <w:rsid w:val="005C0B3A"/>
    <w:rsid w:val="00600575"/>
    <w:rsid w:val="006273FF"/>
    <w:rsid w:val="00684189"/>
    <w:rsid w:val="006909BE"/>
    <w:rsid w:val="006F3AE7"/>
    <w:rsid w:val="0072494C"/>
    <w:rsid w:val="00755904"/>
    <w:rsid w:val="007656AB"/>
    <w:rsid w:val="007855A2"/>
    <w:rsid w:val="0079719D"/>
    <w:rsid w:val="0079788A"/>
    <w:rsid w:val="007A45AE"/>
    <w:rsid w:val="007B0616"/>
    <w:rsid w:val="00806DE5"/>
    <w:rsid w:val="00850A1E"/>
    <w:rsid w:val="008F1444"/>
    <w:rsid w:val="009162DC"/>
    <w:rsid w:val="0095496B"/>
    <w:rsid w:val="009564E5"/>
    <w:rsid w:val="009814CF"/>
    <w:rsid w:val="009F625B"/>
    <w:rsid w:val="00A16CF4"/>
    <w:rsid w:val="00A230CD"/>
    <w:rsid w:val="00A33295"/>
    <w:rsid w:val="00A5233C"/>
    <w:rsid w:val="00A85666"/>
    <w:rsid w:val="00A92A30"/>
    <w:rsid w:val="00B5166C"/>
    <w:rsid w:val="00B517DC"/>
    <w:rsid w:val="00BF0038"/>
    <w:rsid w:val="00C13D76"/>
    <w:rsid w:val="00C22D27"/>
    <w:rsid w:val="00C86F4F"/>
    <w:rsid w:val="00C9745A"/>
    <w:rsid w:val="00CB4A30"/>
    <w:rsid w:val="00D21627"/>
    <w:rsid w:val="00D40A3C"/>
    <w:rsid w:val="00D4525D"/>
    <w:rsid w:val="00D53537"/>
    <w:rsid w:val="00DA6E82"/>
    <w:rsid w:val="00DB37E9"/>
    <w:rsid w:val="00DD7ABF"/>
    <w:rsid w:val="00E35250"/>
    <w:rsid w:val="00E636F2"/>
    <w:rsid w:val="00EB24C3"/>
    <w:rsid w:val="00EB4880"/>
    <w:rsid w:val="00EB5364"/>
    <w:rsid w:val="00ED141F"/>
    <w:rsid w:val="00EE6496"/>
    <w:rsid w:val="00F15B58"/>
    <w:rsid w:val="00F2053C"/>
    <w:rsid w:val="00F4723C"/>
    <w:rsid w:val="00FD7514"/>
    <w:rsid w:val="00FE09AE"/>
    <w:rsid w:val="00FE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rsid w:val="001342B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342B1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rsid w:val="001342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23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230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0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rsid w:val="001342B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342B1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rsid w:val="001342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23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230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7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anciforte\Local%20Settings\Temporary%20Internet%20Files\OLK3\ltrhd_coll_of_info_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F05E7-BA74-40E9-B4A4-A377D4FD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ltrhd_coll_of_info_02</Template>
  <TotalTime>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Lorem ipsum dolor sit amet, consectetuer adipiscing elit, sed diam nonummy nibh euismod tincidunt ut laoreet dolore magna aliquam erat volutpat</vt:lpstr>
    </vt:vector>
  </TitlesOfParts>
  <Company>FSU University Communications</Company>
  <LinksUpToDate>false</LinksUpToDate>
  <CharactersWithSpaces>538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elit, sed diam nonummy nibh euismod tincidunt ut laoreet dolore magna aliquam erat volutpat</dc:title>
  <dc:creator>College of Information</dc:creator>
  <cp:lastModifiedBy>Amos-Tata, Kimberly</cp:lastModifiedBy>
  <cp:revision>6</cp:revision>
  <cp:lastPrinted>2011-12-31T18:22:00Z</cp:lastPrinted>
  <dcterms:created xsi:type="dcterms:W3CDTF">2014-06-16T16:53:00Z</dcterms:created>
  <dcterms:modified xsi:type="dcterms:W3CDTF">2014-11-04T14:55:00Z</dcterms:modified>
</cp:coreProperties>
</file>